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821E2" w:rsidRDefault="005E050F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 wp14:anchorId="43D7FC71" wp14:editId="4FFC41C8">
                <wp:simplePos x="0" y="0"/>
                <wp:positionH relativeFrom="column">
                  <wp:posOffset>171450</wp:posOffset>
                </wp:positionH>
                <wp:positionV relativeFrom="page">
                  <wp:posOffset>3276600</wp:posOffset>
                </wp:positionV>
                <wp:extent cx="2905125" cy="1190625"/>
                <wp:effectExtent l="0" t="0" r="9525" b="9525"/>
                <wp:wrapNone/>
                <wp:docPr id="3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E050F" w:rsidRDefault="00ED782D" w:rsidP="00ED782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E001D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Connect in Three Easy </w:t>
                            </w:r>
                          </w:p>
                          <w:p w:rsidR="00ED782D" w:rsidRDefault="00ED782D" w:rsidP="00ED782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FE001D"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Steps</w:t>
                            </w:r>
                          </w:p>
                          <w:p w:rsidR="005E050F" w:rsidRPr="00FE001D" w:rsidRDefault="005E050F" w:rsidP="00ED782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Georgia" w:hAnsi="Georgia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BF7EA0" w:rsidRDefault="00ED782D" w:rsidP="00ED782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rPr>
                                <w:rFonts w:ascii="Georgia" w:hAnsi="Georgia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Download the LiveSafe App</w:t>
                            </w:r>
                          </w:p>
                          <w:p w:rsidR="00ED782D" w:rsidRDefault="00ED782D" w:rsidP="00ED782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rPr>
                                <w:rFonts w:ascii="Georgia" w:hAnsi="Georgia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Create Your Profile</w:t>
                            </w:r>
                          </w:p>
                          <w:p w:rsidR="00ED782D" w:rsidRDefault="00ED782D" w:rsidP="00ED782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280" w:lineRule="exact"/>
                              <w:rPr>
                                <w:rFonts w:ascii="Georgia" w:hAnsi="Georgia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Connect with the University</w:t>
                            </w:r>
                          </w:p>
                          <w:p w:rsidR="00ED782D" w:rsidRPr="00ED782D" w:rsidRDefault="00ED782D" w:rsidP="00ED782D">
                            <w:pPr>
                              <w:pStyle w:val="ListParagraph"/>
                              <w:widowControl w:val="0"/>
                              <w:spacing w:line="280" w:lineRule="exact"/>
                              <w:ind w:left="1500"/>
                              <w:rPr>
                                <w:rFonts w:ascii="Georgia" w:hAnsi="Georgia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D7FC71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13.5pt;margin-top:258pt;width:228.75pt;height:93.75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" filled="f" fillcolor="#fffffe" stroked="f" strokecolor="#212120" insetpen="t">
                <v:textbox inset="2.88pt,2.88pt,2.88pt,2.88pt">
                  <w:txbxContent>
                    <w:p w:rsidR="005E050F" w:rsidRDefault="00ED782D" w:rsidP="00ED782D">
                      <w:pPr>
                        <w:widowControl w:val="0"/>
                        <w:spacing w:line="280" w:lineRule="exact"/>
                        <w:jc w:val="center"/>
                        <w:rPr>
                          <w:rFonts w:ascii="Georgia" w:hAnsi="Georgia" w:cs="Arial"/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  <w:r w:rsidRPr="00FE001D">
                        <w:rPr>
                          <w:rFonts w:ascii="Georgia" w:hAnsi="Georgia" w:cs="Arial"/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Connect in Three Easy </w:t>
                      </w:r>
                    </w:p>
                    <w:p w:rsidR="00ED782D" w:rsidRDefault="00ED782D" w:rsidP="00ED782D">
                      <w:pPr>
                        <w:widowControl w:val="0"/>
                        <w:spacing w:line="280" w:lineRule="exact"/>
                        <w:jc w:val="center"/>
                        <w:rPr>
                          <w:rFonts w:ascii="Georgia" w:hAnsi="Georgia" w:cs="Arial"/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  <w:r w:rsidRPr="00FE001D">
                        <w:rPr>
                          <w:rFonts w:ascii="Georgia" w:hAnsi="Georgia" w:cs="Arial"/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Steps</w:t>
                      </w:r>
                    </w:p>
                    <w:p w:rsidR="005E050F" w:rsidRPr="00FE001D" w:rsidRDefault="005E050F" w:rsidP="00ED782D">
                      <w:pPr>
                        <w:widowControl w:val="0"/>
                        <w:spacing w:line="280" w:lineRule="exact"/>
                        <w:jc w:val="center"/>
                        <w:rPr>
                          <w:rFonts w:ascii="Georgia" w:hAnsi="Georgia" w:cs="Arial"/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</w:p>
                    <w:p w:rsidR="00BF7EA0" w:rsidRDefault="00ED782D" w:rsidP="00ED782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rPr>
                          <w:rFonts w:ascii="Georgia" w:hAnsi="Georgia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 w:cs="Arial"/>
                          <w:color w:val="FFFFFF" w:themeColor="background1"/>
                          <w:sz w:val="24"/>
                          <w:szCs w:val="24"/>
                        </w:rPr>
                        <w:t>Download the LiveSafe App</w:t>
                      </w:r>
                    </w:p>
                    <w:p w:rsidR="00ED782D" w:rsidRDefault="00ED782D" w:rsidP="00ED782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rPr>
                          <w:rFonts w:ascii="Georgia" w:hAnsi="Georgia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 w:cs="Arial"/>
                          <w:color w:val="FFFFFF" w:themeColor="background1"/>
                          <w:sz w:val="24"/>
                          <w:szCs w:val="24"/>
                        </w:rPr>
                        <w:t>Create Your Profile</w:t>
                      </w:r>
                    </w:p>
                    <w:p w:rsidR="00ED782D" w:rsidRDefault="00ED782D" w:rsidP="00ED782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280" w:lineRule="exact"/>
                        <w:rPr>
                          <w:rFonts w:ascii="Georgia" w:hAnsi="Georgia" w:cs="Arial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 w:cs="Arial"/>
                          <w:color w:val="FFFFFF" w:themeColor="background1"/>
                          <w:sz w:val="24"/>
                          <w:szCs w:val="24"/>
                        </w:rPr>
                        <w:t>Connect with the University</w:t>
                      </w:r>
                    </w:p>
                    <w:p w:rsidR="00ED782D" w:rsidRPr="00ED782D" w:rsidRDefault="00ED782D" w:rsidP="00ED782D">
                      <w:pPr>
                        <w:pStyle w:val="ListParagraph"/>
                        <w:widowControl w:val="0"/>
                        <w:spacing w:line="280" w:lineRule="exact"/>
                        <w:ind w:left="1500"/>
                        <w:rPr>
                          <w:rFonts w:ascii="Georgia" w:hAnsi="Georgia" w:cs="Arial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AF675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DF95BAC" wp14:editId="023EA74F">
                <wp:simplePos x="0" y="0"/>
                <wp:positionH relativeFrom="column">
                  <wp:posOffset>314325</wp:posOffset>
                </wp:positionH>
                <wp:positionV relativeFrom="paragraph">
                  <wp:posOffset>4248150</wp:posOffset>
                </wp:positionV>
                <wp:extent cx="2571750" cy="27717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77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675A" w:rsidRDefault="00AF675A" w:rsidP="00AF675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App Features</w:t>
                            </w:r>
                          </w:p>
                          <w:p w:rsidR="005E050F" w:rsidRDefault="005E050F" w:rsidP="00AF675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AF675A" w:rsidRDefault="005E050F" w:rsidP="00AF675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  <w:t>Text message with UPD Dispatch; send pictures, video and/or audio</w:t>
                            </w:r>
                          </w:p>
                          <w:p w:rsidR="005E050F" w:rsidRDefault="005E050F" w:rsidP="00AF675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  <w:t>Review Campus Emergency Procedures</w:t>
                            </w:r>
                          </w:p>
                          <w:p w:rsidR="005E050F" w:rsidRDefault="005E050F" w:rsidP="00AF675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  <w:t>Request a Rebel Patrol SafeWalk</w:t>
                            </w:r>
                          </w:p>
                          <w:p w:rsidR="005E050F" w:rsidRDefault="005E050F" w:rsidP="00AF675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  <w:t>Let a friend watch you walk</w:t>
                            </w:r>
                          </w:p>
                          <w:p w:rsidR="005E050F" w:rsidRDefault="005E050F" w:rsidP="00AF675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Contact emergency services </w:t>
                            </w:r>
                          </w:p>
                          <w:p w:rsidR="005E050F" w:rsidRPr="00AF675A" w:rsidRDefault="005E050F" w:rsidP="00AF675A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  <w:t>Find your way around campus with the interactive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95BAC" id="Text Box 8" o:spid="_x0000_s1027" type="#_x0000_t202" style="position:absolute;margin-left:24.75pt;margin-top:334.5pt;width:202.5pt;height:218.2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" filled="f" stroked="f" strokeweight=".5pt">
                <v:textbox>
                  <w:txbxContent>
                    <w:p w:rsidR="00AF675A" w:rsidRDefault="00AF675A" w:rsidP="00AF675A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App Features</w:t>
                      </w:r>
                    </w:p>
                    <w:p w:rsidR="005E050F" w:rsidRDefault="005E050F" w:rsidP="00AF675A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8"/>
                          <w:szCs w:val="28"/>
                          <w:u w:val="single"/>
                        </w:rPr>
                      </w:pPr>
                    </w:p>
                    <w:p w:rsidR="00AF675A" w:rsidRDefault="005E050F" w:rsidP="00AF675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  <w:t>Text message with UPD Dispatch; send pictures, video and/or audio</w:t>
                      </w:r>
                    </w:p>
                    <w:p w:rsidR="005E050F" w:rsidRDefault="005E050F" w:rsidP="00AF675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  <w:t>Review Campus Emergency Procedures</w:t>
                      </w:r>
                    </w:p>
                    <w:p w:rsidR="005E050F" w:rsidRDefault="005E050F" w:rsidP="00AF675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  <w:t>Request a Rebel Patrol SafeWalk</w:t>
                      </w:r>
                    </w:p>
                    <w:p w:rsidR="005E050F" w:rsidRDefault="005E050F" w:rsidP="00AF675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  <w:t>Let a friend watch you walk</w:t>
                      </w:r>
                    </w:p>
                    <w:p w:rsidR="005E050F" w:rsidRDefault="005E050F" w:rsidP="00AF675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  <w:t xml:space="preserve">Contact emergency services </w:t>
                      </w:r>
                    </w:p>
                    <w:p w:rsidR="005E050F" w:rsidRPr="00AF675A" w:rsidRDefault="005E050F" w:rsidP="00AF675A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  <w:t>Find your way around campus with the interactive map</w:t>
                      </w:r>
                    </w:p>
                  </w:txbxContent>
                </v:textbox>
              </v:shape>
            </w:pict>
          </mc:Fallback>
        </mc:AlternateContent>
      </w:r>
      <w:r w:rsidR="00E8721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8A542AA" wp14:editId="36FB39BE">
                <wp:simplePos x="0" y="0"/>
                <wp:positionH relativeFrom="column">
                  <wp:posOffset>3252470</wp:posOffset>
                </wp:positionH>
                <wp:positionV relativeFrom="paragraph">
                  <wp:posOffset>3577544</wp:posOffset>
                </wp:positionV>
                <wp:extent cx="2919730" cy="345190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730" cy="345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8721D" w:rsidRDefault="00E8721D" w:rsidP="00E8721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8721D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When you call….</w:t>
                            </w:r>
                          </w:p>
                          <w:p w:rsidR="005E050F" w:rsidRPr="00E8721D" w:rsidRDefault="005E050F" w:rsidP="00E8721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E8721D" w:rsidRPr="00E8721D" w:rsidRDefault="00E8721D" w:rsidP="00E8721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8721D"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  <w:t>Give your location and use landmarks</w:t>
                            </w: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(Kinard, near the water tower)</w:t>
                            </w:r>
                          </w:p>
                          <w:p w:rsidR="00E8721D" w:rsidRPr="00AF675A" w:rsidRDefault="00AF675A" w:rsidP="00E8721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  <w:t>N</w:t>
                            </w:r>
                            <w:r w:rsidRPr="00AF675A"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  <w:t>ature of your call (medical emergency, car accident, etc)</w:t>
                            </w:r>
                          </w:p>
                          <w:p w:rsidR="00AF675A" w:rsidRPr="00AF675A" w:rsidRDefault="00AF675A" w:rsidP="00E8721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  <w:t>How many people are involved</w:t>
                            </w:r>
                          </w:p>
                          <w:p w:rsidR="00AF675A" w:rsidRPr="00AF675A" w:rsidRDefault="00AF675A" w:rsidP="00E8721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Any hazards (chemical spill, </w:t>
                            </w:r>
                            <w:r w:rsidRPr="00AF675A"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  <w:t>wires down)</w:t>
                            </w:r>
                          </w:p>
                          <w:p w:rsidR="00AF675A" w:rsidRPr="00AF675A" w:rsidRDefault="00AF675A" w:rsidP="00E8721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F675A">
                              <w:rPr>
                                <w:rFonts w:ascii="Georgia" w:hAnsi="Georgia"/>
                                <w:color w:val="FFFFFF" w:themeColor="background1"/>
                                <w:sz w:val="24"/>
                                <w:szCs w:val="24"/>
                              </w:rPr>
                              <w:t>Your name and 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542AA" id="Text Box 7" o:spid="_x0000_s1028" type="#_x0000_t202" style="position:absolute;margin-left:256.1pt;margin-top:281.7pt;width:229.9pt;height:271.8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" filled="f" stroked="f" strokeweight=".5pt">
                <v:textbox>
                  <w:txbxContent>
                    <w:p w:rsidR="00E8721D" w:rsidRDefault="00E8721D" w:rsidP="00E8721D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  <w:r w:rsidRPr="00E8721D">
                        <w:rPr>
                          <w:rFonts w:ascii="Georgia" w:hAnsi="Georgia"/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When you call….</w:t>
                      </w:r>
                    </w:p>
                    <w:p w:rsidR="005E050F" w:rsidRPr="00E8721D" w:rsidRDefault="005E050F" w:rsidP="00E8721D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</w:p>
                    <w:p w:rsidR="00E8721D" w:rsidRPr="00E8721D" w:rsidRDefault="00E8721D" w:rsidP="00E8721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8721D"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  <w:t>Give your location and use landmarks</w:t>
                      </w:r>
                      <w:r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  <w:t xml:space="preserve"> (Kinard, near the water tower)</w:t>
                      </w:r>
                    </w:p>
                    <w:p w:rsidR="00E8721D" w:rsidRPr="00AF675A" w:rsidRDefault="00AF675A" w:rsidP="00E8721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  <w:t>N</w:t>
                      </w:r>
                      <w:r w:rsidRPr="00AF675A"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  <w:t>ature of your call (medical emergency, car accident, etc)</w:t>
                      </w:r>
                    </w:p>
                    <w:p w:rsidR="00AF675A" w:rsidRPr="00AF675A" w:rsidRDefault="00AF675A" w:rsidP="00E8721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  <w:t>How many people are involved</w:t>
                      </w:r>
                    </w:p>
                    <w:p w:rsidR="00AF675A" w:rsidRPr="00AF675A" w:rsidRDefault="00AF675A" w:rsidP="00E8721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  <w:t xml:space="preserve">Any hazards (chemical spill, </w:t>
                      </w:r>
                      <w:r w:rsidRPr="00AF675A"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  <w:t>wires down)</w:t>
                      </w:r>
                    </w:p>
                    <w:p w:rsidR="00AF675A" w:rsidRPr="00AF675A" w:rsidRDefault="00AF675A" w:rsidP="00E8721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AF675A">
                        <w:rPr>
                          <w:rFonts w:ascii="Georgia" w:hAnsi="Georgia"/>
                          <w:color w:val="FFFFFF" w:themeColor="background1"/>
                          <w:sz w:val="24"/>
                          <w:szCs w:val="24"/>
                        </w:rPr>
                        <w:t>Your name and contact information</w:t>
                      </w:r>
                    </w:p>
                  </w:txbxContent>
                </v:textbox>
              </v:shape>
            </w:pict>
          </mc:Fallback>
        </mc:AlternateContent>
      </w:r>
      <w:r w:rsidR="00ED782D"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EE4E9D5" wp14:editId="1EEB69D8">
                <wp:simplePos x="0" y="0"/>
                <wp:positionH relativeFrom="column">
                  <wp:posOffset>9525</wp:posOffset>
                </wp:positionH>
                <wp:positionV relativeFrom="paragraph">
                  <wp:posOffset>2011680</wp:posOffset>
                </wp:positionV>
                <wp:extent cx="9598025" cy="1680210"/>
                <wp:effectExtent l="0" t="0" r="22225" b="0"/>
                <wp:wrapNone/>
                <wp:docPr id="106" name="Group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8025" cy="1680210"/>
                          <a:chOff x="0" y="0"/>
                          <a:chExt cx="9598025" cy="1499235"/>
                        </a:xfrm>
                      </wpg:grpSpPr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0" y="114300"/>
                            <a:ext cx="9598025" cy="1216660"/>
                          </a:xfrm>
                          <a:custGeom>
                            <a:avLst/>
                            <a:gdLst>
                              <a:gd name="T0" fmla="*/ 0 w 3168"/>
                              <a:gd name="T1" fmla="*/ 0 h 400"/>
                              <a:gd name="T2" fmla="*/ 3168 w 3168"/>
                              <a:gd name="T3" fmla="*/ 323 h 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68" h="400">
                                <a:moveTo>
                                  <a:pt x="0" y="0"/>
                                </a:moveTo>
                                <a:cubicBezTo>
                                  <a:pt x="1367" y="400"/>
                                  <a:pt x="2689" y="357"/>
                                  <a:pt x="3168" y="323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3"/>
                        <wps:cNvSpPr>
                          <a:spLocks/>
                        </wps:cNvSpPr>
                        <wps:spPr bwMode="auto">
                          <a:xfrm>
                            <a:off x="0" y="57150"/>
                            <a:ext cx="9594850" cy="1341755"/>
                          </a:xfrm>
                          <a:custGeom>
                            <a:avLst/>
                            <a:gdLst>
                              <a:gd name="T0" fmla="*/ 0 w 3167"/>
                              <a:gd name="T1" fmla="*/ 0 h 441"/>
                              <a:gd name="T2" fmla="*/ 3167 w 3167"/>
                              <a:gd name="T3" fmla="*/ 419 h 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67" h="441">
                                <a:moveTo>
                                  <a:pt x="0" y="0"/>
                                </a:moveTo>
                                <a:cubicBezTo>
                                  <a:pt x="1344" y="441"/>
                                  <a:pt x="2667" y="439"/>
                                  <a:pt x="3167" y="41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0" y="200025"/>
                            <a:ext cx="9594850" cy="1299210"/>
                          </a:xfrm>
                          <a:custGeom>
                            <a:avLst/>
                            <a:gdLst>
                              <a:gd name="T0" fmla="*/ 0 w 3167"/>
                              <a:gd name="T1" fmla="*/ 0 h 427"/>
                              <a:gd name="T2" fmla="*/ 3167 w 3167"/>
                              <a:gd name="T3" fmla="*/ 386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67" h="427">
                                <a:moveTo>
                                  <a:pt x="0" y="0"/>
                                </a:moveTo>
                                <a:cubicBezTo>
                                  <a:pt x="1349" y="427"/>
                                  <a:pt x="2670" y="411"/>
                                  <a:pt x="3167" y="386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0" y="114300"/>
                            <a:ext cx="9598025" cy="1289685"/>
                          </a:xfrm>
                          <a:custGeom>
                            <a:avLst/>
                            <a:gdLst>
                              <a:gd name="T0" fmla="*/ 0 w 3168"/>
                              <a:gd name="T1" fmla="*/ 0 h 424"/>
                              <a:gd name="T2" fmla="*/ 3168 w 3168"/>
                              <a:gd name="T3" fmla="*/ 382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68" h="424">
                                <a:moveTo>
                                  <a:pt x="0" y="0"/>
                                </a:moveTo>
                                <a:cubicBezTo>
                                  <a:pt x="1347" y="424"/>
                                  <a:pt x="2667" y="408"/>
                                  <a:pt x="3168" y="38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598025" cy="1299210"/>
                          </a:xfrm>
                          <a:custGeom>
                            <a:avLst/>
                            <a:gdLst>
                              <a:gd name="T0" fmla="*/ 0 w 3168"/>
                              <a:gd name="T1" fmla="*/ 0 h 427"/>
                              <a:gd name="T2" fmla="*/ 3168 w 3168"/>
                              <a:gd name="T3" fmla="*/ 390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68" h="427">
                                <a:moveTo>
                                  <a:pt x="0" y="0"/>
                                </a:moveTo>
                                <a:cubicBezTo>
                                  <a:pt x="1342" y="427"/>
                                  <a:pt x="2660" y="415"/>
                                  <a:pt x="3168" y="39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5ACCA6" id="Group 106" o:spid="_x0000_s1026" style="position:absolute;margin-left:.75pt;margin-top:158.4pt;width:755.75pt;height:132.3pt;z-index:251654656;mso-height-relative:margin" coordsize="95980,14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">
                <v:shape id="Freeform 12" o:spid="_x0000_s1027" style="position:absolute;top:1143;width:95980;height:12166;visibility:visible;mso-wrap-style:square;v-text-anchor:top" coordsize="3168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" path="m,c1367,400,2689,357,3168,323e" filled="f" fillcolor="#fffffe" strokecolor="red" strokeweight=".5pt">
                  <v:stroke joinstyle="miter"/>
                  <v:shadow color="#8c8682"/>
                  <v:path arrowok="t" o:connecttype="custom" o:connectlocs="0,0;9598025,982453" o:connectangles="0,0"/>
                </v:shape>
                <v:shape id="Freeform 13" o:spid="_x0000_s1028" style="position:absolute;top:571;width:95948;height:13418;visibility:visible;mso-wrap-style:square;v-text-anchor:top" coordsize="3167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" path="m,c1344,441,2667,439,3167,419e" filled="f" fillcolor="#fffffe" strokecolor="red" strokeweight=".5pt">
                  <v:stroke joinstyle="miter"/>
                  <v:shadow color="#8c8682"/>
                  <v:path arrowok="t" o:connecttype="custom" o:connectlocs="0,0;9594850,1274819" o:connectangles="0,0"/>
                </v:shape>
                <v:shape id="Freeform 14" o:spid="_x0000_s1029" style="position:absolute;top:2000;width:95948;height:12992;visibility:visible;mso-wrap-style:square;v-text-anchor:top" coordsize="316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" path="m,c1349,427,2670,411,3167,386e" filled="f" fillcolor="#fffffe" strokecolor="red" strokeweight=".5pt">
                  <v:stroke joinstyle="miter"/>
                  <v:shadow color="#8c8682"/>
                  <v:path arrowok="t" o:connecttype="custom" o:connectlocs="0,0;9594850,1174461" o:connectangles="0,0"/>
                </v:shape>
                <v:shape id="Freeform 15" o:spid="_x0000_s1030" style="position:absolute;top:1143;width:95980;height:12896;visibility:visible;mso-wrap-style:square;v-text-anchor:top" coordsize="3168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" path="m,c1347,424,2667,408,3168,382e" filled="f" fillcolor="#fffffe" strokecolor="red" strokeweight=".5pt">
                  <v:stroke joinstyle="miter"/>
                  <v:shadow color="#8c8682"/>
                  <v:path arrowok="t" o:connecttype="custom" o:connectlocs="0,0;9598025,1161933" o:connectangles="0,0"/>
                </v:shape>
                <v:shape id="Freeform 16" o:spid="_x0000_s1031" style="position:absolute;width:95980;height:12992;visibility:visible;mso-wrap-style:square;v-text-anchor:top" coordsize="3168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" path="m,c1342,427,2660,415,3168,390e" filled="f" fillcolor="#fffffe" strokecolor="red" strokeweight=".5pt">
                  <v:stroke joinstyle="miter"/>
                  <v:shadow color="#8c8682"/>
                  <v:path arrowok="t" o:connecttype="custom" o:connectlocs="0,0;9598025,1186632" o:connectangles="0,0"/>
                </v:shape>
              </v:group>
            </w:pict>
          </mc:Fallback>
        </mc:AlternateContent>
      </w:r>
      <w:r w:rsidR="00ED782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F5F1C77" wp14:editId="5ED3E6AF">
                <wp:simplePos x="0" y="0"/>
                <wp:positionH relativeFrom="margin">
                  <wp:align>left</wp:align>
                </wp:positionH>
                <wp:positionV relativeFrom="page">
                  <wp:posOffset>2247900</wp:posOffset>
                </wp:positionV>
                <wp:extent cx="9610725" cy="5293995"/>
                <wp:effectExtent l="0" t="0" r="9525" b="1905"/>
                <wp:wrapNone/>
                <wp:docPr id="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10725" cy="5293995"/>
                        </a:xfrm>
                        <a:custGeom>
                          <a:avLst/>
                          <a:gdLst>
                            <a:gd name="T0" fmla="*/ 3168 w 3168"/>
                            <a:gd name="T1" fmla="*/ 1422 h 1422"/>
                            <a:gd name="T2" fmla="*/ 3168 w 3168"/>
                            <a:gd name="T3" fmla="*/ 398 h 1422"/>
                            <a:gd name="T4" fmla="*/ 2182 w 3168"/>
                            <a:gd name="T5" fmla="*/ 366 h 1422"/>
                            <a:gd name="T6" fmla="*/ 0 w 3168"/>
                            <a:gd name="T7" fmla="*/ 0 h 1422"/>
                            <a:gd name="T8" fmla="*/ 0 w 3168"/>
                            <a:gd name="T9" fmla="*/ 1422 h 1422"/>
                            <a:gd name="T10" fmla="*/ 3168 w 3168"/>
                            <a:gd name="T11" fmla="*/ 1422 h 14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1422">
                              <a:moveTo>
                                <a:pt x="3168" y="1422"/>
                              </a:moveTo>
                              <a:cubicBezTo>
                                <a:pt x="3168" y="398"/>
                                <a:pt x="3168" y="398"/>
                                <a:pt x="3168" y="398"/>
                              </a:cubicBezTo>
                              <a:cubicBezTo>
                                <a:pt x="2969" y="397"/>
                                <a:pt x="2631" y="394"/>
                                <a:pt x="2182" y="366"/>
                              </a:cubicBezTo>
                              <a:cubicBezTo>
                                <a:pt x="1865" y="347"/>
                                <a:pt x="668" y="230"/>
                                <a:pt x="0" y="0"/>
                              </a:cubicBezTo>
                              <a:cubicBezTo>
                                <a:pt x="0" y="1422"/>
                                <a:pt x="0" y="1422"/>
                                <a:pt x="0" y="1422"/>
                              </a:cubicBezTo>
                              <a:lnTo>
                                <a:pt x="3168" y="14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252F6" id="Freeform 6" o:spid="_x0000_s1026" style="position:absolute;margin-left:0;margin-top:177pt;width:756.75pt;height:416.85pt;z-index:251642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coordsize="3168,1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" path="m3168,1422v,-1024,,-1024,,-1024c2969,397,2631,394,2182,366,1865,347,668,230,,,,1422,,1422,,1422r3168,xe" fillcolor="#2e3640" stroked="f" strokecolor="#212120">
                <v:shadow color="#8c8682"/>
                <v:path arrowok="t" o:connecttype="custom" o:connectlocs="9610725,5293995;9610725,1481723;6619508,1362589;0,0;0,5293995;9610725,5293995" o:connectangles="0,0,0,0,0,0"/>
                <w10:wrap anchorx="margin" anchory="page"/>
              </v:shape>
            </w:pict>
          </mc:Fallback>
        </mc:AlternateContent>
      </w:r>
      <w:r w:rsidR="009A52E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5206A18" wp14:editId="77931047">
                <wp:simplePos x="0" y="0"/>
                <wp:positionH relativeFrom="margin">
                  <wp:align>left</wp:align>
                </wp:positionH>
                <wp:positionV relativeFrom="page">
                  <wp:posOffset>1981200</wp:posOffset>
                </wp:positionV>
                <wp:extent cx="3252470" cy="1839595"/>
                <wp:effectExtent l="0" t="0" r="5080" b="8255"/>
                <wp:wrapNone/>
                <wp:docPr id="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2470" cy="1839595"/>
                        </a:xfrm>
                        <a:custGeom>
                          <a:avLst/>
                          <a:gdLst>
                            <a:gd name="T0" fmla="*/ 0 w 1069"/>
                            <a:gd name="T1" fmla="*/ 0 h 711"/>
                            <a:gd name="T2" fmla="*/ 0 w 1069"/>
                            <a:gd name="T3" fmla="*/ 711 h 711"/>
                            <a:gd name="T4" fmla="*/ 1069 w 1069"/>
                            <a:gd name="T5" fmla="*/ 711 h 711"/>
                            <a:gd name="T6" fmla="*/ 1069 w 1069"/>
                            <a:gd name="T7" fmla="*/ 245 h 711"/>
                            <a:gd name="T8" fmla="*/ 0 w 1069"/>
                            <a:gd name="T9" fmla="*/ 0 h 7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69" h="711">
                              <a:moveTo>
                                <a:pt x="0" y="0"/>
                              </a:moveTo>
                              <a:cubicBezTo>
                                <a:pt x="0" y="711"/>
                                <a:pt x="0" y="711"/>
                                <a:pt x="0" y="711"/>
                              </a:cubicBezTo>
                              <a:cubicBezTo>
                                <a:pt x="1069" y="711"/>
                                <a:pt x="1069" y="711"/>
                                <a:pt x="1069" y="711"/>
                              </a:cubicBezTo>
                              <a:cubicBezTo>
                                <a:pt x="1069" y="245"/>
                                <a:pt x="1069" y="245"/>
                                <a:pt x="1069" y="245"/>
                              </a:cubicBezTo>
                              <a:cubicBezTo>
                                <a:pt x="691" y="186"/>
                                <a:pt x="292" y="1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7D722" id="Freeform 5" o:spid="_x0000_s1026" style="position:absolute;margin-left:0;margin-top:156pt;width:256.1pt;height:144.85pt;z-index:25164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coordsize="1069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" path="m,c,711,,711,,711v1069,,1069,,1069,c1069,245,1069,245,1069,245,691,186,292,104,,xe" fillcolor="#fffffe" stroked="f" strokecolor="#212120">
                <v:shadow color="#8c8682"/>
                <v:path arrowok="t" o:connecttype="custom" o:connectlocs="0,0;0,1839595;3252470,1839595;3252470,633897;0,0" o:connectangles="0,0,0,0,0"/>
                <w10:wrap anchorx="margin" anchory="page"/>
              </v:shape>
            </w:pict>
          </mc:Fallback>
        </mc:AlternateContent>
      </w:r>
      <w:r w:rsidR="009A52EA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0320" behindDoc="0" locked="0" layoutInCell="1" allowOverlap="1" wp14:anchorId="5FE473D8" wp14:editId="5A3D0FA4">
            <wp:simplePos x="0" y="0"/>
            <wp:positionH relativeFrom="column">
              <wp:posOffset>47625</wp:posOffset>
            </wp:positionH>
            <wp:positionV relativeFrom="page">
              <wp:posOffset>241935</wp:posOffset>
            </wp:positionV>
            <wp:extent cx="3086100" cy="206756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amic\Desktop\TC999D\TC9990102D-PB\TC9990102-IMG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3E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38DEF2D" wp14:editId="271D8111">
                <wp:simplePos x="0" y="0"/>
                <wp:positionH relativeFrom="column">
                  <wp:posOffset>3152775</wp:posOffset>
                </wp:positionH>
                <wp:positionV relativeFrom="paragraph">
                  <wp:posOffset>0</wp:posOffset>
                </wp:positionV>
                <wp:extent cx="3219450" cy="360045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600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13E1" w:rsidRDefault="005B13E1" w:rsidP="005B13E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32"/>
                                <w:szCs w:val="32"/>
                              </w:rPr>
                              <w:t>Contact:</w:t>
                            </w:r>
                          </w:p>
                          <w:p w:rsidR="005B13E1" w:rsidRDefault="005B13E1" w:rsidP="005B13E1">
                            <w:pP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  <w:t>Emergency:</w:t>
                            </w:r>
                          </w:p>
                          <w:p w:rsidR="005B13E1" w:rsidRDefault="005B13E1" w:rsidP="005B13E1">
                            <w:pP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  <w:tab/>
                              <w:t>(662) 915-4911 or 911</w:t>
                            </w:r>
                          </w:p>
                          <w:p w:rsidR="005B13E1" w:rsidRDefault="005B13E1" w:rsidP="005B13E1">
                            <w:pP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:rsidR="005B13E1" w:rsidRDefault="005B13E1" w:rsidP="005B13E1">
                            <w:pP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  <w:t>UPD Non-Emergency:</w:t>
                            </w:r>
                          </w:p>
                          <w:p w:rsidR="005B13E1" w:rsidRDefault="005B13E1" w:rsidP="005B13E1">
                            <w:pP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  <w:tab/>
                              <w:t>(662) 915-7234</w:t>
                            </w:r>
                          </w:p>
                          <w:p w:rsidR="005B13E1" w:rsidRDefault="005B13E1" w:rsidP="005B13E1">
                            <w:pP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:rsidR="005B13E1" w:rsidRDefault="005B13E1" w:rsidP="005B13E1">
                            <w:pP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  <w:t>Emergency Management:</w:t>
                            </w:r>
                          </w:p>
                          <w:p w:rsidR="005B13E1" w:rsidRDefault="005B13E1" w:rsidP="005B13E1">
                            <w:pP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  <w:tab/>
                              <w:t>(662) 915-2454</w:t>
                            </w:r>
                          </w:p>
                          <w:p w:rsidR="005B13E1" w:rsidRDefault="005B13E1" w:rsidP="005B13E1">
                            <w:pP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:rsidR="005B13E1" w:rsidRDefault="005B13E1" w:rsidP="005B13E1">
                            <w:pP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  <w:t>Web:</w:t>
                            </w:r>
                          </w:p>
                          <w:p w:rsidR="005B13E1" w:rsidRDefault="005B13E1" w:rsidP="005B13E1">
                            <w:pP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  <w:tab/>
                              <w:t>Emergency.olemiss.edu</w:t>
                            </w:r>
                          </w:p>
                          <w:p w:rsidR="005B13E1" w:rsidRDefault="005B13E1" w:rsidP="005B13E1">
                            <w:pP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  <w:tab/>
                              <w:t>UPD.olemiss.edu</w:t>
                            </w:r>
                          </w:p>
                          <w:p w:rsidR="005B13E1" w:rsidRPr="005B13E1" w:rsidRDefault="005B13E1" w:rsidP="005B13E1">
                            <w:pP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DEF2D" id="Text Box 113" o:spid="_x0000_s1027" type="#_x0000_t202" style="position:absolute;margin-left:248.25pt;margin-top:0;width:253.5pt;height:283.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" filled="f" stroked="f" strokeweight=".5pt">
                <v:textbox>
                  <w:txbxContent>
                    <w:p w:rsidR="005B13E1" w:rsidRDefault="005B13E1" w:rsidP="005B13E1">
                      <w:pPr>
                        <w:jc w:val="center"/>
                        <w:rPr>
                          <w:rFonts w:ascii="Georgia" w:hAnsi="Georgia"/>
                          <w:b/>
                          <w:color w:val="323E4F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323E4F" w:themeColor="text2" w:themeShade="BF"/>
                          <w:sz w:val="32"/>
                          <w:szCs w:val="32"/>
                        </w:rPr>
                        <w:t>Contact:</w:t>
                      </w:r>
                    </w:p>
                    <w:p w:rsidR="005B13E1" w:rsidRDefault="005B13E1" w:rsidP="005B13E1">
                      <w:pPr>
                        <w:rPr>
                          <w:rFonts w:ascii="Georgia" w:hAnsi="Georgia"/>
                          <w:b/>
                          <w:color w:val="323E4F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color w:val="323E4F" w:themeColor="text2" w:themeShade="BF"/>
                          <w:sz w:val="28"/>
                          <w:szCs w:val="28"/>
                        </w:rPr>
                        <w:t>Emergency:</w:t>
                      </w:r>
                    </w:p>
                    <w:p w:rsidR="005B13E1" w:rsidRDefault="005B13E1" w:rsidP="005B13E1">
                      <w:pPr>
                        <w:rPr>
                          <w:rFonts w:ascii="Georgia" w:hAnsi="Georgia"/>
                          <w:b/>
                          <w:color w:val="323E4F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color w:val="323E4F" w:themeColor="text2" w:themeShade="BF"/>
                          <w:sz w:val="28"/>
                          <w:szCs w:val="28"/>
                        </w:rPr>
                        <w:tab/>
                        <w:t>(662) 915-4911 or 911</w:t>
                      </w:r>
                    </w:p>
                    <w:p w:rsidR="005B13E1" w:rsidRDefault="005B13E1" w:rsidP="005B13E1">
                      <w:pPr>
                        <w:rPr>
                          <w:rFonts w:ascii="Georgia" w:hAnsi="Georgia"/>
                          <w:b/>
                          <w:color w:val="323E4F" w:themeColor="text2" w:themeShade="BF"/>
                          <w:sz w:val="28"/>
                          <w:szCs w:val="28"/>
                        </w:rPr>
                      </w:pPr>
                    </w:p>
                    <w:p w:rsidR="005B13E1" w:rsidRDefault="005B13E1" w:rsidP="005B13E1">
                      <w:pPr>
                        <w:rPr>
                          <w:rFonts w:ascii="Georgia" w:hAnsi="Georgia"/>
                          <w:b/>
                          <w:color w:val="323E4F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color w:val="323E4F" w:themeColor="text2" w:themeShade="BF"/>
                          <w:sz w:val="28"/>
                          <w:szCs w:val="28"/>
                        </w:rPr>
                        <w:t>UPD Non-Emergency:</w:t>
                      </w:r>
                    </w:p>
                    <w:p w:rsidR="005B13E1" w:rsidRDefault="005B13E1" w:rsidP="005B13E1">
                      <w:pPr>
                        <w:rPr>
                          <w:rFonts w:ascii="Georgia" w:hAnsi="Georgia"/>
                          <w:b/>
                          <w:color w:val="323E4F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color w:val="323E4F" w:themeColor="text2" w:themeShade="BF"/>
                          <w:sz w:val="28"/>
                          <w:szCs w:val="28"/>
                        </w:rPr>
                        <w:tab/>
                        <w:t>(662) 915-7234</w:t>
                      </w:r>
                    </w:p>
                    <w:p w:rsidR="005B13E1" w:rsidRDefault="005B13E1" w:rsidP="005B13E1">
                      <w:pPr>
                        <w:rPr>
                          <w:rFonts w:ascii="Georgia" w:hAnsi="Georgia"/>
                          <w:b/>
                          <w:color w:val="323E4F" w:themeColor="text2" w:themeShade="BF"/>
                          <w:sz w:val="28"/>
                          <w:szCs w:val="28"/>
                        </w:rPr>
                      </w:pPr>
                    </w:p>
                    <w:p w:rsidR="005B13E1" w:rsidRDefault="005B13E1" w:rsidP="005B13E1">
                      <w:pPr>
                        <w:rPr>
                          <w:rFonts w:ascii="Georgia" w:hAnsi="Georgia"/>
                          <w:b/>
                          <w:color w:val="323E4F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color w:val="323E4F" w:themeColor="text2" w:themeShade="BF"/>
                          <w:sz w:val="28"/>
                          <w:szCs w:val="28"/>
                        </w:rPr>
                        <w:t>Emergency Management:</w:t>
                      </w:r>
                    </w:p>
                    <w:p w:rsidR="005B13E1" w:rsidRDefault="005B13E1" w:rsidP="005B13E1">
                      <w:pPr>
                        <w:rPr>
                          <w:rFonts w:ascii="Georgia" w:hAnsi="Georgia"/>
                          <w:b/>
                          <w:color w:val="323E4F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color w:val="323E4F" w:themeColor="text2" w:themeShade="BF"/>
                          <w:sz w:val="28"/>
                          <w:szCs w:val="28"/>
                        </w:rPr>
                        <w:tab/>
                        <w:t>(662) 915-2454</w:t>
                      </w:r>
                    </w:p>
                    <w:p w:rsidR="005B13E1" w:rsidRDefault="005B13E1" w:rsidP="005B13E1">
                      <w:pPr>
                        <w:rPr>
                          <w:rFonts w:ascii="Georgia" w:hAnsi="Georgia"/>
                          <w:b/>
                          <w:color w:val="323E4F" w:themeColor="text2" w:themeShade="BF"/>
                          <w:sz w:val="28"/>
                          <w:szCs w:val="28"/>
                        </w:rPr>
                      </w:pPr>
                    </w:p>
                    <w:p w:rsidR="005B13E1" w:rsidRDefault="005B13E1" w:rsidP="005B13E1">
                      <w:pPr>
                        <w:rPr>
                          <w:rFonts w:ascii="Georgia" w:hAnsi="Georgia"/>
                          <w:b/>
                          <w:color w:val="323E4F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color w:val="323E4F" w:themeColor="text2" w:themeShade="BF"/>
                          <w:sz w:val="28"/>
                          <w:szCs w:val="28"/>
                        </w:rPr>
                        <w:t>Web:</w:t>
                      </w:r>
                    </w:p>
                    <w:p w:rsidR="005B13E1" w:rsidRDefault="005B13E1" w:rsidP="005B13E1">
                      <w:pPr>
                        <w:rPr>
                          <w:rFonts w:ascii="Georgia" w:hAnsi="Georgia"/>
                          <w:b/>
                          <w:color w:val="323E4F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color w:val="323E4F" w:themeColor="text2" w:themeShade="BF"/>
                          <w:sz w:val="28"/>
                          <w:szCs w:val="28"/>
                        </w:rPr>
                        <w:tab/>
                        <w:t>Emergency.olemiss.edu</w:t>
                      </w:r>
                    </w:p>
                    <w:p w:rsidR="005B13E1" w:rsidRDefault="005B13E1" w:rsidP="005B13E1">
                      <w:pPr>
                        <w:rPr>
                          <w:rFonts w:ascii="Georgia" w:hAnsi="Georgia"/>
                          <w:b/>
                          <w:color w:val="323E4F" w:themeColor="tex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color w:val="323E4F" w:themeColor="text2" w:themeShade="BF"/>
                          <w:sz w:val="28"/>
                          <w:szCs w:val="28"/>
                        </w:rPr>
                        <w:tab/>
                        <w:t>UPD.olemiss.edu</w:t>
                      </w:r>
                    </w:p>
                    <w:p w:rsidR="005B13E1" w:rsidRPr="005B13E1" w:rsidRDefault="005B13E1" w:rsidP="005B13E1">
                      <w:pPr>
                        <w:rPr>
                          <w:rFonts w:ascii="Georgia" w:hAnsi="Georgia"/>
                          <w:b/>
                          <w:color w:val="323E4F" w:themeColor="text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3E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1ED3C6C" wp14:editId="7533CD81">
                <wp:simplePos x="0" y="0"/>
                <wp:positionH relativeFrom="column">
                  <wp:posOffset>6410325</wp:posOffset>
                </wp:positionH>
                <wp:positionV relativeFrom="paragraph">
                  <wp:posOffset>7058024</wp:posOffset>
                </wp:positionV>
                <wp:extent cx="3200400" cy="238125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13E1" w:rsidRPr="005B13E1" w:rsidRDefault="005B13E1" w:rsidP="005B13E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FFFF" w:themeColor="background1"/>
                              </w:rPr>
                              <w:t>University Police &amp; Campus Safety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D3C6C" id="Text Box 112" o:spid="_x0000_s1028" type="#_x0000_t202" style="position:absolute;margin-left:504.75pt;margin-top:555.75pt;width:252pt;height:18.75pt;z-index:25170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" filled="f" stroked="f" strokeweight=".5pt">
                <v:textbox>
                  <w:txbxContent>
                    <w:p w:rsidR="005B13E1" w:rsidRPr="005B13E1" w:rsidRDefault="005B13E1" w:rsidP="005B13E1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Georgia" w:hAnsi="Georgia"/>
                          <w:b/>
                          <w:color w:val="FFFFFF" w:themeColor="background1"/>
                        </w:rPr>
                        <w:t>University Police &amp; Campus Safety</w:t>
                      </w:r>
                    </w:p>
                  </w:txbxContent>
                </v:textbox>
              </v:shape>
            </w:pict>
          </mc:Fallback>
        </mc:AlternateContent>
      </w:r>
      <w:r w:rsidR="005B13E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F5FB8A2" wp14:editId="763B18E8">
                <wp:simplePos x="0" y="0"/>
                <wp:positionH relativeFrom="column">
                  <wp:posOffset>6638925</wp:posOffset>
                </wp:positionH>
                <wp:positionV relativeFrom="paragraph">
                  <wp:posOffset>4476750</wp:posOffset>
                </wp:positionV>
                <wp:extent cx="2895600" cy="962025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B13E1" w:rsidRPr="005B13E1" w:rsidRDefault="005B13E1" w:rsidP="005B13E1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Personal Preparedness Pocket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FB8A2" id="Text Box 111" o:spid="_x0000_s1029" type="#_x0000_t202" style="position:absolute;margin-left:522.75pt;margin-top:352.5pt;width:228pt;height:75.7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" filled="f" stroked="f" strokeweight=".5pt">
                <v:textbox>
                  <w:txbxContent>
                    <w:p w:rsidR="005B13E1" w:rsidRPr="005B13E1" w:rsidRDefault="005B13E1" w:rsidP="005B13E1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b/>
                          <w:color w:val="FFFFFF" w:themeColor="background1"/>
                          <w:sz w:val="40"/>
                          <w:szCs w:val="40"/>
                        </w:rPr>
                        <w:t>Personal Preparedness Pocket Guide</w:t>
                      </w:r>
                    </w:p>
                  </w:txbxContent>
                </v:textbox>
              </v:shape>
            </w:pict>
          </mc:Fallback>
        </mc:AlternateContent>
      </w:r>
      <w:r w:rsidR="005B13E1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39296" behindDoc="0" locked="0" layoutInCell="1" allowOverlap="1" wp14:anchorId="5437785D" wp14:editId="6F1159D4">
            <wp:simplePos x="0" y="0"/>
            <wp:positionH relativeFrom="column">
              <wp:posOffset>6419850</wp:posOffset>
            </wp:positionH>
            <wp:positionV relativeFrom="margin">
              <wp:align>top</wp:align>
            </wp:positionV>
            <wp:extent cx="3200400" cy="41624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amic\Desktop\TC999D\TC9990102D-PB\TC9990102-IMG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AC0">
        <w:br w:type="page"/>
      </w:r>
      <w:r w:rsidR="00F67854"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AADB622" wp14:editId="3531075A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9601200" cy="2171700"/>
                <wp:effectExtent l="0" t="0" r="0" b="0"/>
                <wp:wrapNone/>
                <wp:docPr id="8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0" cy="2171700"/>
                        </a:xfrm>
                        <a:custGeom>
                          <a:avLst/>
                          <a:gdLst>
                            <a:gd name="T0" fmla="*/ 0 w 3168"/>
                            <a:gd name="T1" fmla="*/ 0 h 627"/>
                            <a:gd name="T2" fmla="*/ 0 w 3168"/>
                            <a:gd name="T3" fmla="*/ 627 h 627"/>
                            <a:gd name="T4" fmla="*/ 2168 w 3168"/>
                            <a:gd name="T5" fmla="*/ 276 h 627"/>
                            <a:gd name="T6" fmla="*/ 3168 w 3168"/>
                            <a:gd name="T7" fmla="*/ 242 h 627"/>
                            <a:gd name="T8" fmla="*/ 3168 w 3168"/>
                            <a:gd name="T9" fmla="*/ 0 h 627"/>
                            <a:gd name="T10" fmla="*/ 0 w 3168"/>
                            <a:gd name="T11" fmla="*/ 0 h 6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168" h="627">
                              <a:moveTo>
                                <a:pt x="0" y="0"/>
                              </a:moveTo>
                              <a:cubicBezTo>
                                <a:pt x="0" y="627"/>
                                <a:pt x="0" y="627"/>
                                <a:pt x="0" y="627"/>
                              </a:cubicBezTo>
                              <a:cubicBezTo>
                                <a:pt x="731" y="409"/>
                                <a:pt x="1853" y="296"/>
                                <a:pt x="2168" y="276"/>
                              </a:cubicBezTo>
                              <a:cubicBezTo>
                                <a:pt x="2610" y="249"/>
                                <a:pt x="2951" y="243"/>
                                <a:pt x="3168" y="242"/>
                              </a:cubicBezTo>
                              <a:cubicBezTo>
                                <a:pt x="3168" y="0"/>
                                <a:pt x="3168" y="0"/>
                                <a:pt x="3168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2BBEF" id="Freeform 18" o:spid="_x0000_s1026" style="position:absolute;margin-left:704.8pt;margin-top:0;width:756pt;height:171pt;z-index:251678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coordsize="3168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" path="m,c,627,,627,,627,731,409,1853,296,2168,276v442,-27,783,-33,1000,-34c3168,,3168,,3168,l,xe" fillcolor="#2e3640" stroked="f" strokecolor="#212120">
                <v:shadow color="#8c8682"/>
                <v:path arrowok="t" o:connecttype="custom" o:connectlocs="0,0;0,2171700;6570518,955964;9601200,838200;9601200,0;0,0" o:connectangles="0,0,0,0,0,0"/>
                <w10:wrap anchorx="margin" anchory="margin"/>
              </v:shape>
            </w:pict>
          </mc:Fallback>
        </mc:AlternateContent>
      </w:r>
      <w:r w:rsidR="00652EED">
        <w:softHyphen/>
      </w:r>
    </w:p>
    <w:p w:rsidR="008B5AC0" w:rsidRDefault="008B5AC0"/>
    <w:p w:rsidR="008B5AC0" w:rsidRDefault="00F67854" w:rsidP="008B5AC0"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9531CBC" wp14:editId="44822540">
                <wp:simplePos x="0" y="0"/>
                <wp:positionH relativeFrom="margin">
                  <wp:posOffset>7277100</wp:posOffset>
                </wp:positionH>
                <wp:positionV relativeFrom="paragraph">
                  <wp:posOffset>12700</wp:posOffset>
                </wp:positionV>
                <wp:extent cx="1885950" cy="447675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854" w:rsidRPr="00770749" w:rsidRDefault="00F67854" w:rsidP="00F67854">
                            <w:pP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Build 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31CBC" id="Text Box 129" o:spid="_x0000_s1030" type="#_x0000_t202" style="position:absolute;margin-left:573pt;margin-top:1pt;width:148.5pt;height:35.2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" filled="f" stroked="f" strokeweight=".5pt">
                <v:textbox>
                  <w:txbxContent>
                    <w:p w:rsidR="00F67854" w:rsidRPr="00770749" w:rsidRDefault="00F67854" w:rsidP="00F67854">
                      <w:pPr>
                        <w:rPr>
                          <w:rFonts w:ascii="Georgia" w:hAnsi="Georgi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b/>
                          <w:color w:val="FFFFFF" w:themeColor="background1"/>
                          <w:sz w:val="40"/>
                          <w:szCs w:val="40"/>
                        </w:rPr>
                        <w:t>Build a Kit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0749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FDBD0A1" wp14:editId="3EDF9C29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1885950" cy="447675"/>
                <wp:effectExtent l="0" t="0" r="0" b="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0749" w:rsidRPr="00770749" w:rsidRDefault="00770749" w:rsidP="00770749">
                            <w:pP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Make a Plan</w:t>
                            </w:r>
                            <w:r w:rsidRPr="00770749">
                              <w:rPr>
                                <w:rFonts w:ascii="Georgia" w:hAnsi="Georgia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2A77A51" wp14:editId="3E0C289A">
                                  <wp:extent cx="1696720" cy="402757"/>
                                  <wp:effectExtent l="0" t="0" r="0" b="0"/>
                                  <wp:docPr id="118" name="Picture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6720" cy="402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BD0A1" id="Text Box 117" o:spid="_x0000_s1031" type="#_x0000_t202" style="position:absolute;margin-left:0;margin-top:1pt;width:148.5pt;height:35.25pt;z-index:251710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" filled="f" stroked="f" strokeweight=".5pt">
                <v:textbox>
                  <w:txbxContent>
                    <w:p w:rsidR="00770749" w:rsidRPr="00770749" w:rsidRDefault="00770749" w:rsidP="00770749">
                      <w:pPr>
                        <w:rPr>
                          <w:rFonts w:ascii="Georgia" w:hAnsi="Georgi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b/>
                          <w:color w:val="FFFFFF" w:themeColor="background1"/>
                          <w:sz w:val="40"/>
                          <w:szCs w:val="40"/>
                        </w:rPr>
                        <w:t>Make a Plan</w:t>
                      </w:r>
                      <w:r w:rsidRPr="00770749">
                        <w:rPr>
                          <w:rFonts w:ascii="Georgia" w:hAnsi="Georgia"/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  <w:drawing>
                          <wp:inline distT="0" distB="0" distL="0" distR="0" wp14:anchorId="12A77A51" wp14:editId="3E0C289A">
                            <wp:extent cx="1696720" cy="402757"/>
                            <wp:effectExtent l="0" t="0" r="0" b="0"/>
                            <wp:docPr id="118" name="Picture 1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6720" cy="402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0749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376AB69" wp14:editId="1A9A9ECF">
                <wp:simplePos x="0" y="0"/>
                <wp:positionH relativeFrom="column">
                  <wp:posOffset>514350</wp:posOffset>
                </wp:positionH>
                <wp:positionV relativeFrom="paragraph">
                  <wp:posOffset>12700</wp:posOffset>
                </wp:positionV>
                <wp:extent cx="1885950" cy="447675"/>
                <wp:effectExtent l="0" t="0" r="0" b="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70749" w:rsidRPr="00770749" w:rsidRDefault="00770749">
                            <w:pP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Be Informed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6AB69" id="Text Box 114" o:spid="_x0000_s1032" type="#_x0000_t202" style="position:absolute;margin-left:40.5pt;margin-top:1pt;width:148.5pt;height:35.2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" filled="f" stroked="f" strokeweight=".5pt">
                <v:textbox>
                  <w:txbxContent>
                    <w:p w:rsidR="00770749" w:rsidRPr="00770749" w:rsidRDefault="00770749">
                      <w:pPr>
                        <w:rPr>
                          <w:rFonts w:ascii="Georgia" w:hAnsi="Georgi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b/>
                          <w:color w:val="FFFFFF" w:themeColor="background1"/>
                          <w:sz w:val="40"/>
                          <w:szCs w:val="40"/>
                        </w:rPr>
                        <w:t>Be Informed</w:t>
                      </w:r>
                    </w:p>
                  </w:txbxContent>
                </v:textbox>
              </v:shape>
            </w:pict>
          </mc:Fallback>
        </mc:AlternateContent>
      </w:r>
    </w:p>
    <w:p w:rsidR="00E821E2" w:rsidRDefault="00B80A67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93568" behindDoc="0" locked="0" layoutInCell="1" allowOverlap="1" wp14:anchorId="775D9B16" wp14:editId="5D139576">
            <wp:simplePos x="0" y="0"/>
            <wp:positionH relativeFrom="column">
              <wp:posOffset>6505575</wp:posOffset>
            </wp:positionH>
            <wp:positionV relativeFrom="page">
              <wp:posOffset>5486400</wp:posOffset>
            </wp:positionV>
            <wp:extent cx="3333750" cy="2276475"/>
            <wp:effectExtent l="0" t="0" r="0" b="952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tamic\Desktop\TC999D\TC9990102D-PB\TC9990102-IMG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31E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63B209ED" wp14:editId="4033A3E9">
                <wp:simplePos x="0" y="0"/>
                <wp:positionH relativeFrom="column">
                  <wp:posOffset>3171825</wp:posOffset>
                </wp:positionH>
                <wp:positionV relativeFrom="paragraph">
                  <wp:posOffset>2162175</wp:posOffset>
                </wp:positionV>
                <wp:extent cx="2905125" cy="866775"/>
                <wp:effectExtent l="0" t="0" r="9525" b="9525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B416F" w:rsidRDefault="00DB416F" w:rsidP="00DB416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B416F"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2"/>
                                <w:szCs w:val="22"/>
                                <w:u w:val="single"/>
                              </w:rPr>
                              <w:t>Family Communication Plan</w:t>
                            </w:r>
                          </w:p>
                          <w:p w:rsidR="00DB416F" w:rsidRPr="00DB416F" w:rsidRDefault="00DB416F" w:rsidP="00DB416F">
                            <w:pPr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  <w:t>Develop a plan with your family for emergency communication. If an emergency happens on campus, how will you let your family know you are ok?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90FAC" id="Text Box 134" o:spid="_x0000_s1033" type="#_x0000_t202" style="position:absolute;margin-left:249.75pt;margin-top:170.25pt;width:228.75pt;height:68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" fillcolor="white [3201]" stroked="f" strokeweight=".5pt">
                <v:textbox>
                  <w:txbxContent>
                    <w:p w:rsidR="00DB416F" w:rsidRDefault="00DB416F" w:rsidP="00DB416F">
                      <w:pPr>
                        <w:jc w:val="center"/>
                        <w:rPr>
                          <w:rFonts w:ascii="Georgia" w:hAnsi="Georgia"/>
                          <w:b/>
                          <w:color w:val="323E4F" w:themeColor="text2" w:themeShade="BF"/>
                          <w:sz w:val="22"/>
                          <w:szCs w:val="22"/>
                          <w:u w:val="single"/>
                        </w:rPr>
                      </w:pPr>
                      <w:r w:rsidRPr="00DB416F">
                        <w:rPr>
                          <w:rFonts w:ascii="Georgia" w:hAnsi="Georgia"/>
                          <w:b/>
                          <w:color w:val="323E4F" w:themeColor="text2" w:themeShade="BF"/>
                          <w:sz w:val="22"/>
                          <w:szCs w:val="22"/>
                          <w:u w:val="single"/>
                        </w:rPr>
                        <w:t>Family Communication Plan</w:t>
                      </w:r>
                    </w:p>
                    <w:p w:rsidR="00DB416F" w:rsidRPr="00DB416F" w:rsidRDefault="00DB416F" w:rsidP="00DB416F">
                      <w:pPr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  <w:t>Develop a plan with your family for emergency communication. If an emergency happens on campus, how will you let your family know you are ok?</w:t>
                      </w:r>
                    </w:p>
                  </w:txbxContent>
                </v:textbox>
              </v:shape>
            </w:pict>
          </mc:Fallback>
        </mc:AlternateContent>
      </w:r>
      <w:r w:rsidR="00DB416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824012E" wp14:editId="384E0BE4">
                <wp:simplePos x="0" y="0"/>
                <wp:positionH relativeFrom="margin">
                  <wp:posOffset>3638550</wp:posOffset>
                </wp:positionH>
                <wp:positionV relativeFrom="paragraph">
                  <wp:posOffset>3333750</wp:posOffset>
                </wp:positionV>
                <wp:extent cx="2905125" cy="213360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13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B416F" w:rsidRDefault="00DB416F" w:rsidP="00DB416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2"/>
                                <w:szCs w:val="22"/>
                                <w:u w:val="single"/>
                              </w:rPr>
                              <w:t>Personal Safety</w:t>
                            </w:r>
                            <w:r w:rsidRPr="00DB416F"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2"/>
                                <w:szCs w:val="22"/>
                                <w:u w:val="single"/>
                              </w:rPr>
                              <w:t xml:space="preserve"> Plan</w:t>
                            </w:r>
                          </w:p>
                          <w:p w:rsidR="00DB416F" w:rsidRDefault="00DB416F" w:rsidP="00DB41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  <w:t>Know your exits (including windows)</w:t>
                            </w:r>
                          </w:p>
                          <w:p w:rsidR="00DB416F" w:rsidRDefault="00DB416F" w:rsidP="00DB41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  <w:t>Know your department/building emergency plan</w:t>
                            </w:r>
                          </w:p>
                          <w:p w:rsidR="00DB416F" w:rsidRDefault="00664AFD" w:rsidP="00DB41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  <w:t>Know where</w:t>
                            </w:r>
                            <w:r w:rsidR="00DB416F"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  <w:t xml:space="preserve"> your building fire extinguishers, AEDs and stairwells located</w:t>
                            </w:r>
                          </w:p>
                          <w:p w:rsidR="00DB416F" w:rsidRDefault="00664AFD" w:rsidP="00DB41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  <w:t>Know how to lock-down and shelter-in-place in your office</w:t>
                            </w:r>
                          </w:p>
                          <w:p w:rsidR="00FE001D" w:rsidRPr="00DB416F" w:rsidRDefault="00664AFD" w:rsidP="00DB416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  <w:t>Create a back-up plan!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4012E" id="_x0000_t202" coordsize="21600,21600" o:spt="202" path="m,l,21600r21600,l21600,xe">
                <v:stroke joinstyle="miter"/>
                <v:path gradientshapeok="t" o:connecttype="rect"/>
              </v:shapetype>
              <v:shape id="Text Box 136" o:spid="_x0000_s1036" type="#_x0000_t202" style="position:absolute;margin-left:286.5pt;margin-top:262.5pt;width:228.75pt;height:168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" filled="f" stroked="f" strokeweight=".5pt">
                <v:textbox>
                  <w:txbxContent>
                    <w:p w:rsidR="00DB416F" w:rsidRDefault="00DB416F" w:rsidP="00DB416F">
                      <w:pPr>
                        <w:jc w:val="center"/>
                        <w:rPr>
                          <w:rFonts w:ascii="Georgia" w:hAnsi="Georgia"/>
                          <w:b/>
                          <w:color w:val="323E4F" w:themeColor="text2" w:themeShade="BF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color w:val="323E4F" w:themeColor="text2" w:themeShade="BF"/>
                          <w:sz w:val="22"/>
                          <w:szCs w:val="22"/>
                          <w:u w:val="single"/>
                        </w:rPr>
                        <w:t>Personal Safety</w:t>
                      </w:r>
                      <w:r w:rsidRPr="00DB416F">
                        <w:rPr>
                          <w:rFonts w:ascii="Georgia" w:hAnsi="Georgia"/>
                          <w:b/>
                          <w:color w:val="323E4F" w:themeColor="text2" w:themeShade="BF"/>
                          <w:sz w:val="22"/>
                          <w:szCs w:val="22"/>
                          <w:u w:val="single"/>
                        </w:rPr>
                        <w:t xml:space="preserve"> Plan</w:t>
                      </w:r>
                    </w:p>
                    <w:p w:rsidR="00DB416F" w:rsidRDefault="00DB416F" w:rsidP="00DB41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  <w:t>Know your exits (including windows)</w:t>
                      </w:r>
                    </w:p>
                    <w:p w:rsidR="00DB416F" w:rsidRDefault="00DB416F" w:rsidP="00DB41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  <w:t>Know your department/building emergency plan</w:t>
                      </w:r>
                    </w:p>
                    <w:p w:rsidR="00DB416F" w:rsidRDefault="00664AFD" w:rsidP="00DB41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  <w:t>Know where</w:t>
                      </w:r>
                      <w:r w:rsidR="00DB416F"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  <w:t xml:space="preserve"> your building fire extinguishers, AEDs and stairwells located</w:t>
                      </w:r>
                    </w:p>
                    <w:p w:rsidR="00DB416F" w:rsidRDefault="00664AFD" w:rsidP="00DB41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  <w:t>Know how to lock-down and shelter-in-place in your office</w:t>
                      </w:r>
                    </w:p>
                    <w:p w:rsidR="00FE001D" w:rsidRPr="00DB416F" w:rsidRDefault="00664AFD" w:rsidP="00DB416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  <w:t>Create a back-up plan!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416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52AFCED" wp14:editId="7D35D46E">
                <wp:simplePos x="0" y="0"/>
                <wp:positionH relativeFrom="column">
                  <wp:posOffset>4914265</wp:posOffset>
                </wp:positionH>
                <wp:positionV relativeFrom="paragraph">
                  <wp:posOffset>666750</wp:posOffset>
                </wp:positionV>
                <wp:extent cx="1457325" cy="1409700"/>
                <wp:effectExtent l="0" t="0" r="28575" b="1905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40970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ADD83" id="Rectangle 135" o:spid="_x0000_s1026" style="position:absolute;margin-left:386.95pt;margin-top:52.5pt;width:114.75pt;height:111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" strokecolor="#1f3763 [1604]" strokeweight="1pt">
                <v:fill r:id="rId13" o:title="" recolor="t" rotate="t" type="frame"/>
              </v:rect>
            </w:pict>
          </mc:Fallback>
        </mc:AlternateContent>
      </w:r>
      <w:r w:rsidR="00DB416F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7968" behindDoc="0" locked="0" layoutInCell="1" allowOverlap="1" wp14:anchorId="152372FB" wp14:editId="0BFEB3C5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289810" cy="1181100"/>
            <wp:effectExtent l="0" t="0" r="0" b="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amic\Desktop\TC999D\TC9990102D-PB\TC9990102-IMG0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16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54342F7" wp14:editId="406CD2A0">
                <wp:simplePos x="0" y="0"/>
                <wp:positionH relativeFrom="margin">
                  <wp:posOffset>971550</wp:posOffset>
                </wp:positionH>
                <wp:positionV relativeFrom="paragraph">
                  <wp:posOffset>1323975</wp:posOffset>
                </wp:positionV>
                <wp:extent cx="2162175" cy="1200150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854" w:rsidRDefault="00DB416F" w:rsidP="00DB416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2"/>
                                <w:szCs w:val="22"/>
                                <w:u w:val="single"/>
                              </w:rPr>
                              <w:t>How to Receive Campus Alerts</w:t>
                            </w:r>
                          </w:p>
                          <w:p w:rsidR="00DB416F" w:rsidRDefault="00DB416F" w:rsidP="00DB416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  <w:t>RebAlert Text System</w:t>
                            </w:r>
                          </w:p>
                          <w:p w:rsidR="00DB416F" w:rsidRDefault="00DB416F" w:rsidP="00DB416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  <w:t>LiveSafe App</w:t>
                            </w:r>
                          </w:p>
                          <w:p w:rsidR="00DB416F" w:rsidRDefault="00DB416F" w:rsidP="00DB416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  <w:t>Work E-Mail</w:t>
                            </w:r>
                          </w:p>
                          <w:p w:rsidR="00DB416F" w:rsidRPr="00DB416F" w:rsidRDefault="00DB416F" w:rsidP="00DB416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  <w:t>Ole Miss Emergency Web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8BB47" id="Text Box 132" o:spid="_x0000_s1035" type="#_x0000_t202" style="position:absolute;margin-left:76.5pt;margin-top:104.25pt;width:170.25pt;height:94.5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" filled="f" stroked="f" strokeweight=".5pt">
                <v:textbox>
                  <w:txbxContent>
                    <w:p w:rsidR="00F67854" w:rsidRDefault="00DB416F" w:rsidP="00DB416F">
                      <w:pPr>
                        <w:jc w:val="center"/>
                        <w:rPr>
                          <w:rFonts w:ascii="Georgia" w:hAnsi="Georgia"/>
                          <w:b/>
                          <w:color w:val="323E4F" w:themeColor="text2" w:themeShade="BF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color w:val="323E4F" w:themeColor="text2" w:themeShade="BF"/>
                          <w:sz w:val="22"/>
                          <w:szCs w:val="22"/>
                          <w:u w:val="single"/>
                        </w:rPr>
                        <w:t>How to Receive Campus Alerts</w:t>
                      </w:r>
                    </w:p>
                    <w:p w:rsidR="00DB416F" w:rsidRDefault="00DB416F" w:rsidP="00DB416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  <w:t>RebAlert Text System</w:t>
                      </w:r>
                    </w:p>
                    <w:p w:rsidR="00DB416F" w:rsidRDefault="00DB416F" w:rsidP="00DB416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  <w:t>LiveSafe App</w:t>
                      </w:r>
                    </w:p>
                    <w:p w:rsidR="00DB416F" w:rsidRDefault="00DB416F" w:rsidP="00DB416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  <w:t>Work E-Mail</w:t>
                      </w:r>
                    </w:p>
                    <w:p w:rsidR="00DB416F" w:rsidRPr="00DB416F" w:rsidRDefault="00DB416F" w:rsidP="00DB416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  <w:t>Ole Miss Emergency Web Page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416F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9D91640" wp14:editId="08374BBA">
                <wp:simplePos x="0" y="0"/>
                <wp:positionH relativeFrom="margin">
                  <wp:posOffset>771525</wp:posOffset>
                </wp:positionH>
                <wp:positionV relativeFrom="paragraph">
                  <wp:posOffset>4074160</wp:posOffset>
                </wp:positionV>
                <wp:extent cx="2400300" cy="1504950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7854" w:rsidRPr="00F67854" w:rsidRDefault="00F67854" w:rsidP="00F6785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67854"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2"/>
                                <w:szCs w:val="22"/>
                                <w:u w:val="single"/>
                              </w:rPr>
                              <w:t>Know your alerts</w:t>
                            </w:r>
                          </w:p>
                          <w:p w:rsidR="00F67854" w:rsidRPr="00F67854" w:rsidRDefault="00F67854" w:rsidP="00F67854">
                            <w:pP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1"/>
                                <w:szCs w:val="21"/>
                              </w:rPr>
                            </w:pPr>
                          </w:p>
                          <w:p w:rsidR="00F67854" w:rsidRPr="00F67854" w:rsidRDefault="00F67854" w:rsidP="00F67854">
                            <w:pPr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</w:pPr>
                            <w:r w:rsidRPr="00F67854"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1"/>
                                <w:szCs w:val="21"/>
                              </w:rPr>
                              <w:t xml:space="preserve">Tornado Watch - Prepare </w:t>
                            </w:r>
                            <w:r w:rsidRPr="00F67854"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  <w:t xml:space="preserve">Conditions are ideal for tornado formation. </w:t>
                            </w:r>
                          </w:p>
                          <w:p w:rsidR="00F67854" w:rsidRPr="00F67854" w:rsidRDefault="00F67854" w:rsidP="00F67854">
                            <w:pPr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</w:pPr>
                          </w:p>
                          <w:p w:rsidR="00F67854" w:rsidRPr="00F67854" w:rsidRDefault="00F67854" w:rsidP="00F67854">
                            <w:pPr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1"/>
                                <w:szCs w:val="21"/>
                              </w:rPr>
                            </w:pPr>
                            <w:r w:rsidRPr="00F67854">
                              <w:rPr>
                                <w:rFonts w:ascii="Georgia" w:hAnsi="Georgia"/>
                                <w:b/>
                                <w:color w:val="323E4F" w:themeColor="text2" w:themeShade="BF"/>
                                <w:sz w:val="21"/>
                                <w:szCs w:val="21"/>
                              </w:rPr>
                              <w:t>Tornado Warning – Take Action</w:t>
                            </w:r>
                          </w:p>
                          <w:p w:rsidR="00F67854" w:rsidRPr="00F67854" w:rsidRDefault="00F67854" w:rsidP="00F67854">
                            <w:pPr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</w:pPr>
                            <w:r w:rsidRPr="00F67854">
                              <w:rPr>
                                <w:rFonts w:ascii="Georgia" w:hAnsi="Georgia"/>
                                <w:color w:val="323E4F" w:themeColor="text2" w:themeShade="BF"/>
                                <w:sz w:val="21"/>
                                <w:szCs w:val="21"/>
                              </w:rPr>
                              <w:t>Rotation and/or tornado has been seen; take cover</w:t>
                            </w:r>
                          </w:p>
                          <w:p w:rsidR="00F67854" w:rsidRPr="00F67854" w:rsidRDefault="00F67854" w:rsidP="00F67854">
                            <w:pPr>
                              <w:jc w:val="center"/>
                              <w:rPr>
                                <w:rFonts w:ascii="Georgia" w:hAnsi="Georgia"/>
                                <w:color w:val="222A35" w:themeColor="text2" w:themeShade="8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FFCB9" id="Text Box 131" o:spid="_x0000_s1036" type="#_x0000_t202" style="position:absolute;margin-left:60.75pt;margin-top:320.8pt;width:189pt;height:118.5pt;z-index:25171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" filled="f" stroked="f" strokeweight=".5pt">
                <v:textbox>
                  <w:txbxContent>
                    <w:p w:rsidR="00F67854" w:rsidRPr="00F67854" w:rsidRDefault="00F67854" w:rsidP="00F67854">
                      <w:pPr>
                        <w:jc w:val="center"/>
                        <w:rPr>
                          <w:rFonts w:ascii="Georgia" w:hAnsi="Georgia"/>
                          <w:b/>
                          <w:color w:val="323E4F" w:themeColor="text2" w:themeShade="BF"/>
                          <w:sz w:val="22"/>
                          <w:szCs w:val="22"/>
                          <w:u w:val="single"/>
                        </w:rPr>
                      </w:pPr>
                      <w:r w:rsidRPr="00F67854">
                        <w:rPr>
                          <w:rFonts w:ascii="Georgia" w:hAnsi="Georgia"/>
                          <w:b/>
                          <w:color w:val="323E4F" w:themeColor="text2" w:themeShade="BF"/>
                          <w:sz w:val="22"/>
                          <w:szCs w:val="22"/>
                          <w:u w:val="single"/>
                        </w:rPr>
                        <w:t>Know your alerts</w:t>
                      </w:r>
                    </w:p>
                    <w:p w:rsidR="00F67854" w:rsidRPr="00F67854" w:rsidRDefault="00F67854" w:rsidP="00F67854">
                      <w:pPr>
                        <w:rPr>
                          <w:rFonts w:ascii="Georgia" w:hAnsi="Georgia"/>
                          <w:b/>
                          <w:color w:val="323E4F" w:themeColor="text2" w:themeShade="BF"/>
                          <w:sz w:val="21"/>
                          <w:szCs w:val="21"/>
                        </w:rPr>
                      </w:pPr>
                    </w:p>
                    <w:p w:rsidR="00F67854" w:rsidRPr="00F67854" w:rsidRDefault="00F67854" w:rsidP="00F67854">
                      <w:pPr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</w:pPr>
                      <w:r w:rsidRPr="00F67854">
                        <w:rPr>
                          <w:rFonts w:ascii="Georgia" w:hAnsi="Georgia"/>
                          <w:b/>
                          <w:color w:val="323E4F" w:themeColor="text2" w:themeShade="BF"/>
                          <w:sz w:val="21"/>
                          <w:szCs w:val="21"/>
                        </w:rPr>
                        <w:t xml:space="preserve">Tornado Watch - Prepare </w:t>
                      </w:r>
                      <w:r w:rsidRPr="00F67854"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  <w:t xml:space="preserve">Conditions are ideal for tornado formation. </w:t>
                      </w:r>
                    </w:p>
                    <w:p w:rsidR="00F67854" w:rsidRPr="00F67854" w:rsidRDefault="00F67854" w:rsidP="00F67854">
                      <w:pPr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</w:pPr>
                    </w:p>
                    <w:p w:rsidR="00F67854" w:rsidRPr="00F67854" w:rsidRDefault="00F67854" w:rsidP="00F67854">
                      <w:pPr>
                        <w:rPr>
                          <w:rFonts w:ascii="Georgia" w:hAnsi="Georgia"/>
                          <w:b/>
                          <w:color w:val="323E4F" w:themeColor="text2" w:themeShade="BF"/>
                          <w:sz w:val="21"/>
                          <w:szCs w:val="21"/>
                        </w:rPr>
                      </w:pPr>
                      <w:r w:rsidRPr="00F67854">
                        <w:rPr>
                          <w:rFonts w:ascii="Georgia" w:hAnsi="Georgia"/>
                          <w:b/>
                          <w:color w:val="323E4F" w:themeColor="text2" w:themeShade="BF"/>
                          <w:sz w:val="21"/>
                          <w:szCs w:val="21"/>
                        </w:rPr>
                        <w:t>Tornado Warning – Take Action</w:t>
                      </w:r>
                    </w:p>
                    <w:p w:rsidR="00F67854" w:rsidRPr="00F67854" w:rsidRDefault="00F67854" w:rsidP="00F67854">
                      <w:pPr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</w:pPr>
                      <w:r w:rsidRPr="00F67854">
                        <w:rPr>
                          <w:rFonts w:ascii="Georgia" w:hAnsi="Georgia"/>
                          <w:color w:val="323E4F" w:themeColor="text2" w:themeShade="BF"/>
                          <w:sz w:val="21"/>
                          <w:szCs w:val="21"/>
                        </w:rPr>
                        <w:t>Rotation and/or tornado has been seen; take cover</w:t>
                      </w:r>
                    </w:p>
                    <w:p w:rsidR="00F67854" w:rsidRPr="00F67854" w:rsidRDefault="00F67854" w:rsidP="00F67854">
                      <w:pPr>
                        <w:jc w:val="center"/>
                        <w:rPr>
                          <w:rFonts w:ascii="Georgia" w:hAnsi="Georgia"/>
                          <w:color w:val="222A35" w:themeColor="text2" w:themeShade="80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627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C60D412" wp14:editId="39B4848A">
                <wp:simplePos x="0" y="0"/>
                <wp:positionH relativeFrom="margin">
                  <wp:align>right</wp:align>
                </wp:positionH>
                <wp:positionV relativeFrom="paragraph">
                  <wp:posOffset>666750</wp:posOffset>
                </wp:positionV>
                <wp:extent cx="3019425" cy="3695700"/>
                <wp:effectExtent l="0" t="0" r="9525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369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6274" w:rsidRDefault="00626274" w:rsidP="006262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  <w:t>Important Phone Numbers Card</w:t>
                            </w:r>
                          </w:p>
                          <w:p w:rsidR="00626274" w:rsidRDefault="00626274" w:rsidP="006262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  <w:t>Water (at least one gallon)</w:t>
                            </w:r>
                          </w:p>
                          <w:p w:rsidR="00626274" w:rsidRDefault="00626274" w:rsidP="006262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  <w:t>Nutritional, Non-Parishable snacks (granola bars, trail mix, etc)</w:t>
                            </w:r>
                          </w:p>
                          <w:p w:rsidR="00626274" w:rsidRDefault="00626274" w:rsidP="006262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  <w:t>Flashlight and Extra Batteries</w:t>
                            </w:r>
                          </w:p>
                          <w:p w:rsidR="00626274" w:rsidRDefault="00626274" w:rsidP="006262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  <w:t>Poncho</w:t>
                            </w:r>
                          </w:p>
                          <w:p w:rsidR="00626274" w:rsidRDefault="00626274" w:rsidP="006262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  <w:t>Moist Towelettes</w:t>
                            </w:r>
                          </w:p>
                          <w:p w:rsidR="00626274" w:rsidRDefault="00626274" w:rsidP="006262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  <w:t>Hand Sanitizer</w:t>
                            </w:r>
                          </w:p>
                          <w:p w:rsidR="00626274" w:rsidRDefault="00626274" w:rsidP="006262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  <w:t>Whistle</w:t>
                            </w:r>
                          </w:p>
                          <w:p w:rsidR="00626274" w:rsidRDefault="00626274" w:rsidP="006262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  <w:t>Phone Charger and external power source</w:t>
                            </w:r>
                          </w:p>
                          <w:p w:rsidR="00626274" w:rsidRDefault="00626274" w:rsidP="006262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  <w:t>Note Pad/Pens</w:t>
                            </w:r>
                          </w:p>
                          <w:p w:rsidR="00626274" w:rsidRDefault="00626274" w:rsidP="006262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  <w:t>Gloves</w:t>
                            </w:r>
                          </w:p>
                          <w:p w:rsidR="00626274" w:rsidRDefault="00626274" w:rsidP="006262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  <w:t>Dust Mask</w:t>
                            </w:r>
                          </w:p>
                          <w:p w:rsidR="00626274" w:rsidRDefault="00626274" w:rsidP="006262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  <w:t>Eye Protection</w:t>
                            </w:r>
                          </w:p>
                          <w:p w:rsidR="00626274" w:rsidRDefault="00626274" w:rsidP="006262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  <w:t>Extra Medication/Personal Needs</w:t>
                            </w:r>
                          </w:p>
                          <w:p w:rsidR="00626274" w:rsidRDefault="00626274" w:rsidP="006262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  <w:t>Full Change of Clothes</w:t>
                            </w:r>
                          </w:p>
                          <w:p w:rsidR="00626274" w:rsidRDefault="00626274" w:rsidP="006262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  <w:t>Blanket</w:t>
                            </w:r>
                          </w:p>
                          <w:p w:rsidR="00626274" w:rsidRDefault="00626274" w:rsidP="006262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  <w:t>Ear Protection</w:t>
                            </w:r>
                          </w:p>
                          <w:p w:rsidR="00626274" w:rsidRDefault="00626274" w:rsidP="006262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  <w:t>Head Protection</w:t>
                            </w:r>
                          </w:p>
                          <w:p w:rsidR="00626274" w:rsidRDefault="00626274" w:rsidP="006262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  <w:t>Family Communication Plan</w:t>
                            </w:r>
                          </w:p>
                          <w:p w:rsidR="00664AFD" w:rsidRPr="00626274" w:rsidRDefault="00664AFD" w:rsidP="006262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323E4F" w:themeColor="text2" w:themeShade="BF"/>
                                <w:sz w:val="22"/>
                                <w:szCs w:val="22"/>
                              </w:rPr>
                              <w:t>Small first aid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60D412" id="Text Box 133" o:spid="_x0000_s1039" type="#_x0000_t202" style="position:absolute;margin-left:186.55pt;margin-top:52.5pt;width:237.75pt;height:291pt;z-index:2517160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" fillcolor="white [3201]" stroked="f" strokeweight=".5pt">
                <v:textbox>
                  <w:txbxContent>
                    <w:p w:rsidR="00626274" w:rsidRDefault="00626274" w:rsidP="006262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  <w:t>Important Phone Numbers Card</w:t>
                      </w:r>
                    </w:p>
                    <w:p w:rsidR="00626274" w:rsidRDefault="00626274" w:rsidP="006262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  <w:t>Water (at least one gallon)</w:t>
                      </w:r>
                    </w:p>
                    <w:p w:rsidR="00626274" w:rsidRDefault="00626274" w:rsidP="006262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  <w:t>Nutritional, Non-Parishable snacks (granola bars, trail mix, etc)</w:t>
                      </w:r>
                    </w:p>
                    <w:p w:rsidR="00626274" w:rsidRDefault="00626274" w:rsidP="006262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  <w:t>Flashlight and Extra Batteries</w:t>
                      </w:r>
                    </w:p>
                    <w:p w:rsidR="00626274" w:rsidRDefault="00626274" w:rsidP="006262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  <w:t>Poncho</w:t>
                      </w:r>
                    </w:p>
                    <w:p w:rsidR="00626274" w:rsidRDefault="00626274" w:rsidP="006262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  <w:t>Moist Towelettes</w:t>
                      </w:r>
                    </w:p>
                    <w:p w:rsidR="00626274" w:rsidRDefault="00626274" w:rsidP="006262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  <w:t>Hand Sanitizer</w:t>
                      </w:r>
                    </w:p>
                    <w:p w:rsidR="00626274" w:rsidRDefault="00626274" w:rsidP="006262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  <w:t>Whistle</w:t>
                      </w:r>
                    </w:p>
                    <w:p w:rsidR="00626274" w:rsidRDefault="00626274" w:rsidP="006262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  <w:t>Phone Charger and external power source</w:t>
                      </w:r>
                    </w:p>
                    <w:p w:rsidR="00626274" w:rsidRDefault="00626274" w:rsidP="006262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  <w:t>Note Pad/Pens</w:t>
                      </w:r>
                    </w:p>
                    <w:p w:rsidR="00626274" w:rsidRDefault="00626274" w:rsidP="006262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  <w:t>Gloves</w:t>
                      </w:r>
                    </w:p>
                    <w:p w:rsidR="00626274" w:rsidRDefault="00626274" w:rsidP="006262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  <w:t>Dust Mask</w:t>
                      </w:r>
                    </w:p>
                    <w:p w:rsidR="00626274" w:rsidRDefault="00626274" w:rsidP="006262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  <w:t>Eye Protection</w:t>
                      </w:r>
                    </w:p>
                    <w:p w:rsidR="00626274" w:rsidRDefault="00626274" w:rsidP="006262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  <w:t>Extra Medication/Personal Needs</w:t>
                      </w:r>
                    </w:p>
                    <w:p w:rsidR="00626274" w:rsidRDefault="00626274" w:rsidP="006262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  <w:t>Full Change of Clothes</w:t>
                      </w:r>
                    </w:p>
                    <w:p w:rsidR="00626274" w:rsidRDefault="00626274" w:rsidP="006262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  <w:t>Blanket</w:t>
                      </w:r>
                    </w:p>
                    <w:p w:rsidR="00626274" w:rsidRDefault="00626274" w:rsidP="006262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  <w:t>Ear Protection</w:t>
                      </w:r>
                    </w:p>
                    <w:p w:rsidR="00626274" w:rsidRDefault="00626274" w:rsidP="006262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  <w:t>Head Protection</w:t>
                      </w:r>
                    </w:p>
                    <w:p w:rsidR="00626274" w:rsidRDefault="00626274" w:rsidP="006262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  <w:t>Family Communication Plan</w:t>
                      </w:r>
                    </w:p>
                    <w:p w:rsidR="00664AFD" w:rsidRPr="00626274" w:rsidRDefault="00664AFD" w:rsidP="006262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</w:pPr>
                      <w:r>
                        <w:rPr>
                          <w:rFonts w:ascii="Georgia" w:hAnsi="Georgia"/>
                          <w:color w:val="323E4F" w:themeColor="text2" w:themeShade="BF"/>
                          <w:sz w:val="22"/>
                          <w:szCs w:val="22"/>
                        </w:rPr>
                        <w:t>Small first aid kit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85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0EA8A6F" wp14:editId="70CDA7E7">
                <wp:simplePos x="0" y="0"/>
                <wp:positionH relativeFrom="margin">
                  <wp:align>left</wp:align>
                </wp:positionH>
                <wp:positionV relativeFrom="page">
                  <wp:align>bottom</wp:align>
                </wp:positionV>
                <wp:extent cx="6496050" cy="1895475"/>
                <wp:effectExtent l="0" t="0" r="0" b="9525"/>
                <wp:wrapNone/>
                <wp:docPr id="10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6050" cy="1895475"/>
                        </a:xfrm>
                        <a:custGeom>
                          <a:avLst/>
                          <a:gdLst>
                            <a:gd name="T0" fmla="*/ 2131 w 2131"/>
                            <a:gd name="T1" fmla="*/ 0 h 545"/>
                            <a:gd name="T2" fmla="*/ 1148 w 2131"/>
                            <a:gd name="T3" fmla="*/ 109 h 545"/>
                            <a:gd name="T4" fmla="*/ 0 w 2131"/>
                            <a:gd name="T5" fmla="*/ 144 h 545"/>
                            <a:gd name="T6" fmla="*/ 0 w 2131"/>
                            <a:gd name="T7" fmla="*/ 545 h 545"/>
                            <a:gd name="T8" fmla="*/ 2131 w 2131"/>
                            <a:gd name="T9" fmla="*/ 545 h 545"/>
                            <a:gd name="T10" fmla="*/ 2131 w 2131"/>
                            <a:gd name="T11" fmla="*/ 0 h 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131" h="545">
                              <a:moveTo>
                                <a:pt x="2131" y="0"/>
                              </a:moveTo>
                              <a:cubicBezTo>
                                <a:pt x="1697" y="63"/>
                                <a:pt x="1312" y="98"/>
                                <a:pt x="1148" y="109"/>
                              </a:cubicBezTo>
                              <a:cubicBezTo>
                                <a:pt x="588" y="144"/>
                                <a:pt x="189" y="143"/>
                                <a:pt x="0" y="144"/>
                              </a:cubicBezTo>
                              <a:cubicBezTo>
                                <a:pt x="0" y="545"/>
                                <a:pt x="0" y="545"/>
                                <a:pt x="0" y="545"/>
                              </a:cubicBezTo>
                              <a:cubicBezTo>
                                <a:pt x="2131" y="545"/>
                                <a:pt x="2131" y="545"/>
                                <a:pt x="2131" y="545"/>
                              </a:cubicBezTo>
                              <a:lnTo>
                                <a:pt x="21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64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ACBFA" id="Freeform 4" o:spid="_x0000_s1026" style="position:absolute;margin-left:0;margin-top:0;width:511.5pt;height:149.25pt;z-index:251668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page;mso-width-percent:0;mso-height-percent:0;mso-width-relative:page;mso-height-relative:page;v-text-anchor:top" coordsize="2131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" path="m2131,c1697,63,1312,98,1148,109,588,144,189,143,,144,,545,,545,,545v2131,,2131,,2131,l2131,xe" fillcolor="#2e3640" stroked="f" strokecolor="#212120">
                <v:shadow color="#8c8682"/>
                <v:path arrowok="t" o:connecttype="custom" o:connectlocs="6496050,0;3499515,379095;0,500823;0,1895475;6496050,1895475;6496050,0" o:connectangles="0,0,0,0,0,0"/>
                <w10:wrap anchorx="margin" anchory="page"/>
              </v:shape>
            </w:pict>
          </mc:Fallback>
        </mc:AlternateContent>
      </w:r>
      <w:r w:rsidR="00F67854"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1CAF3232" wp14:editId="08256396">
                <wp:simplePos x="0" y="0"/>
                <wp:positionH relativeFrom="margin">
                  <wp:align>left</wp:align>
                </wp:positionH>
                <wp:positionV relativeFrom="paragraph">
                  <wp:posOffset>5286375</wp:posOffset>
                </wp:positionV>
                <wp:extent cx="6477000" cy="727075"/>
                <wp:effectExtent l="0" t="0" r="19050" b="15875"/>
                <wp:wrapNone/>
                <wp:docPr id="109" name="Group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727075"/>
                          <a:chOff x="0" y="0"/>
                          <a:chExt cx="6565900" cy="727075"/>
                        </a:xfrm>
                      </wpg:grpSpPr>
                      <wps:wsp>
                        <wps:cNvPr id="102" name="Freeform 5"/>
                        <wps:cNvSpPr>
                          <a:spLocks/>
                        </wps:cNvSpPr>
                        <wps:spPr bwMode="auto">
                          <a:xfrm>
                            <a:off x="0" y="47625"/>
                            <a:ext cx="6565900" cy="465455"/>
                          </a:xfrm>
                          <a:custGeom>
                            <a:avLst/>
                            <a:gdLst>
                              <a:gd name="T0" fmla="*/ 2128 w 2128"/>
                              <a:gd name="T1" fmla="*/ 0 h 151"/>
                              <a:gd name="T2" fmla="*/ 0 w 2128"/>
                              <a:gd name="T3" fmla="*/ 106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28" h="151">
                                <a:moveTo>
                                  <a:pt x="2128" y="0"/>
                                </a:moveTo>
                                <a:cubicBezTo>
                                  <a:pt x="1195" y="151"/>
                                  <a:pt x="387" y="130"/>
                                  <a:pt x="0" y="106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6"/>
                        <wps:cNvSpPr>
                          <a:spLocks/>
                        </wps:cNvSpPr>
                        <wps:spPr bwMode="auto">
                          <a:xfrm>
                            <a:off x="0" y="85725"/>
                            <a:ext cx="6565900" cy="557530"/>
                          </a:xfrm>
                          <a:custGeom>
                            <a:avLst/>
                            <a:gdLst>
                              <a:gd name="T0" fmla="*/ 2128 w 2128"/>
                              <a:gd name="T1" fmla="*/ 0 h 181"/>
                              <a:gd name="T2" fmla="*/ 0 w 2128"/>
                              <a:gd name="T3" fmla="*/ 168 h 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28" h="181">
                                <a:moveTo>
                                  <a:pt x="2128" y="0"/>
                                </a:moveTo>
                                <a:cubicBezTo>
                                  <a:pt x="1207" y="178"/>
                                  <a:pt x="398" y="181"/>
                                  <a:pt x="0" y="168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"/>
                        <wps:cNvSpPr>
                          <a:spLocks/>
                        </wps:cNvSpPr>
                        <wps:spPr bwMode="auto">
                          <a:xfrm>
                            <a:off x="0" y="209550"/>
                            <a:ext cx="6565900" cy="517525"/>
                          </a:xfrm>
                          <a:custGeom>
                            <a:avLst/>
                            <a:gdLst>
                              <a:gd name="T0" fmla="*/ 2128 w 2128"/>
                              <a:gd name="T1" fmla="*/ 0 h 168"/>
                              <a:gd name="T2" fmla="*/ 0 w 2128"/>
                              <a:gd name="T3" fmla="*/ 146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28" h="168">
                                <a:moveTo>
                                  <a:pt x="2128" y="0"/>
                                </a:moveTo>
                                <a:cubicBezTo>
                                  <a:pt x="1205" y="168"/>
                                  <a:pt x="397" y="164"/>
                                  <a:pt x="0" y="146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"/>
                        <wps:cNvSpPr>
                          <a:spLocks/>
                        </wps:cNvSpPr>
                        <wps:spPr bwMode="auto">
                          <a:xfrm>
                            <a:off x="0" y="104775"/>
                            <a:ext cx="6565900" cy="511175"/>
                          </a:xfrm>
                          <a:custGeom>
                            <a:avLst/>
                            <a:gdLst>
                              <a:gd name="T0" fmla="*/ 2128 w 2128"/>
                              <a:gd name="T1" fmla="*/ 0 h 166"/>
                              <a:gd name="T2" fmla="*/ 0 w 2128"/>
                              <a:gd name="T3" fmla="*/ 143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28" h="166">
                                <a:moveTo>
                                  <a:pt x="2128" y="0"/>
                                </a:moveTo>
                                <a:cubicBezTo>
                                  <a:pt x="1206" y="166"/>
                                  <a:pt x="400" y="161"/>
                                  <a:pt x="0" y="143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565900" cy="520700"/>
                          </a:xfrm>
                          <a:custGeom>
                            <a:avLst/>
                            <a:gdLst>
                              <a:gd name="T0" fmla="*/ 2128 w 2128"/>
                              <a:gd name="T1" fmla="*/ 0 h 169"/>
                              <a:gd name="T2" fmla="*/ 0 w 2128"/>
                              <a:gd name="T3" fmla="*/ 14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28" h="169">
                                <a:moveTo>
                                  <a:pt x="2128" y="0"/>
                                </a:moveTo>
                                <a:cubicBezTo>
                                  <a:pt x="1209" y="169"/>
                                  <a:pt x="404" y="166"/>
                                  <a:pt x="0" y="14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1338C7" id="Group 109" o:spid="_x0000_s1026" style="position:absolute;margin-left:0;margin-top:416.25pt;width:510pt;height:57.25pt;z-index:251675136;mso-position-horizontal:left;mso-position-horizontal-relative:margin;mso-width-relative:margin" coordsize="65659,7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">
                <v:shape id="Freeform 5" o:spid="_x0000_s1027" style="position:absolute;top:476;width:65659;height:4654;visibility:visible;mso-wrap-style:square;v-text-anchor:top" coordsize="212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" path="m2128,c1195,151,387,130,,106e" filled="f" fillcolor="#fffffe" strokecolor="red" strokeweight=".5pt">
                  <v:stroke joinstyle="miter"/>
                  <v:shadow color="#8c8682"/>
                  <v:path arrowok="t" o:connecttype="custom" o:connectlocs="6565900,0;0,326743" o:connectangles="0,0"/>
                </v:shape>
                <v:shape id="Freeform 6" o:spid="_x0000_s1028" style="position:absolute;top:857;width:65659;height:5575;visibility:visible;mso-wrap-style:square;v-text-anchor:top" coordsize="2128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" path="m2128,c1207,178,398,181,,168e" filled="f" fillcolor="#fffffe" strokecolor="red" strokeweight=".5pt">
                  <v:stroke joinstyle="miter"/>
                  <v:shadow color="#8c8682"/>
                  <v:path arrowok="t" o:connecttype="custom" o:connectlocs="6565900,0;0,517486" o:connectangles="0,0"/>
                </v:shape>
                <v:shape id="Freeform 7" o:spid="_x0000_s1029" style="position:absolute;top:2095;width:65659;height:5175;visibility:visible;mso-wrap-style:square;v-text-anchor:top" coordsize="212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" path="m2128,c1205,168,397,164,,146e" filled="f" fillcolor="#fffffe" strokecolor="red" strokeweight=".5pt">
                  <v:stroke joinstyle="miter"/>
                  <v:shadow color="#8c8682"/>
                  <v:path arrowok="t" o:connecttype="custom" o:connectlocs="6565900,0;0,449754" o:connectangles="0,0"/>
                </v:shape>
                <v:shape id="Freeform 8" o:spid="_x0000_s1030" style="position:absolute;top:1047;width:65659;height:5112;visibility:visible;mso-wrap-style:square;v-text-anchor:top" coordsize="212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" path="m2128,c1206,166,400,161,,143e" filled="f" fillcolor="#fffffe" strokecolor="red" strokeweight=".5pt">
                  <v:stroke joinstyle="miter"/>
                  <v:shadow color="#8c8682"/>
                  <v:path arrowok="t" o:connecttype="custom" o:connectlocs="6565900,0;0,440350" o:connectangles="0,0"/>
                </v:shape>
                <v:shape id="Freeform 9" o:spid="_x0000_s1031" style="position:absolute;width:65659;height:5207;visibility:visible;mso-wrap-style:square;v-text-anchor:top" coordsize="212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" path="m2128,c1209,169,404,166,,149e" filled="f" fillcolor="#fffffe" strokecolor="red" strokeweight=".5pt">
                  <v:stroke joinstyle="miter"/>
                  <v:shadow color="#8c8682"/>
                  <v:path arrowok="t" o:connecttype="custom" o:connectlocs="6565900,0;0,459079" o:connectangles="0,0"/>
                </v:shape>
                <w10:wrap anchorx="margin"/>
              </v:group>
            </w:pict>
          </mc:Fallback>
        </mc:AlternateContent>
      </w:r>
      <w:r w:rsidR="00770749">
        <w:rPr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7E166ED1" wp14:editId="3DA64FFF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9601200" cy="1499235"/>
                <wp:effectExtent l="0" t="0" r="19050" b="24765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0" cy="1499235"/>
                          <a:chOff x="0" y="0"/>
                          <a:chExt cx="9601200" cy="1499235"/>
                        </a:xfrm>
                      </wpg:grpSpPr>
                      <wps:wsp>
                        <wps:cNvPr id="88" name="Freeform 19"/>
                        <wps:cNvSpPr>
                          <a:spLocks/>
                        </wps:cNvSpPr>
                        <wps:spPr bwMode="auto">
                          <a:xfrm>
                            <a:off x="0" y="171450"/>
                            <a:ext cx="9601200" cy="1219835"/>
                          </a:xfrm>
                          <a:custGeom>
                            <a:avLst/>
                            <a:gdLst>
                              <a:gd name="T0" fmla="*/ 0 w 3171"/>
                              <a:gd name="T1" fmla="*/ 401 h 401"/>
                              <a:gd name="T2" fmla="*/ 3171 w 3171"/>
                              <a:gd name="T3" fmla="*/ 92 h 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71" h="401">
                                <a:moveTo>
                                  <a:pt x="0" y="401"/>
                                </a:moveTo>
                                <a:cubicBezTo>
                                  <a:pt x="1397" y="0"/>
                                  <a:pt x="2738" y="59"/>
                                  <a:pt x="3171" y="9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0"/>
                        <wps:cNvSpPr>
                          <a:spLocks/>
                        </wps:cNvSpPr>
                        <wps:spPr bwMode="auto">
                          <a:xfrm>
                            <a:off x="0" y="104775"/>
                            <a:ext cx="9601200" cy="1342390"/>
                          </a:xfrm>
                          <a:custGeom>
                            <a:avLst/>
                            <a:gdLst>
                              <a:gd name="T0" fmla="*/ 0 w 3171"/>
                              <a:gd name="T1" fmla="*/ 441 h 441"/>
                              <a:gd name="T2" fmla="*/ 3171 w 3171"/>
                              <a:gd name="T3" fmla="*/ 37 h 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71" h="441">
                                <a:moveTo>
                                  <a:pt x="0" y="441"/>
                                </a:moveTo>
                                <a:cubicBezTo>
                                  <a:pt x="1372" y="0"/>
                                  <a:pt x="2713" y="16"/>
                                  <a:pt x="3171" y="37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01200" cy="1296035"/>
                          </a:xfrm>
                          <a:custGeom>
                            <a:avLst/>
                            <a:gdLst>
                              <a:gd name="T0" fmla="*/ 0 w 3171"/>
                              <a:gd name="T1" fmla="*/ 426 h 426"/>
                              <a:gd name="T2" fmla="*/ 3171 w 3171"/>
                              <a:gd name="T3" fmla="*/ 56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71" h="426">
                                <a:moveTo>
                                  <a:pt x="0" y="426"/>
                                </a:moveTo>
                                <a:cubicBezTo>
                                  <a:pt x="1377" y="0"/>
                                  <a:pt x="2716" y="29"/>
                                  <a:pt x="3171" y="56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2"/>
                        <wps:cNvSpPr>
                          <a:spLocks/>
                        </wps:cNvSpPr>
                        <wps:spPr bwMode="auto">
                          <a:xfrm>
                            <a:off x="0" y="104775"/>
                            <a:ext cx="9601200" cy="1286510"/>
                          </a:xfrm>
                          <a:custGeom>
                            <a:avLst/>
                            <a:gdLst>
                              <a:gd name="T0" fmla="*/ 0 w 3171"/>
                              <a:gd name="T1" fmla="*/ 423 h 423"/>
                              <a:gd name="T2" fmla="*/ 3171 w 3171"/>
                              <a:gd name="T3" fmla="*/ 57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71" h="423">
                                <a:moveTo>
                                  <a:pt x="0" y="423"/>
                                </a:moveTo>
                                <a:cubicBezTo>
                                  <a:pt x="1374" y="0"/>
                                  <a:pt x="2711" y="30"/>
                                  <a:pt x="3171" y="57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3"/>
                        <wps:cNvSpPr>
                          <a:spLocks/>
                        </wps:cNvSpPr>
                        <wps:spPr bwMode="auto">
                          <a:xfrm>
                            <a:off x="0" y="200025"/>
                            <a:ext cx="9601200" cy="1299210"/>
                          </a:xfrm>
                          <a:custGeom>
                            <a:avLst/>
                            <a:gdLst>
                              <a:gd name="T0" fmla="*/ 0 w 3171"/>
                              <a:gd name="T1" fmla="*/ 427 h 427"/>
                              <a:gd name="T2" fmla="*/ 3171 w 3171"/>
                              <a:gd name="T3" fmla="*/ 52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71" h="427">
                                <a:moveTo>
                                  <a:pt x="0" y="427"/>
                                </a:moveTo>
                                <a:cubicBezTo>
                                  <a:pt x="1369" y="0"/>
                                  <a:pt x="2702" y="25"/>
                                  <a:pt x="3171" y="5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6B3DE4" id="Group 108" o:spid="_x0000_s1026" style="position:absolute;margin-left:0;margin-top:11.25pt;width:756pt;height:118.05pt;z-index:251684352;mso-position-horizontal:left;mso-position-horizontal-relative:margin" coordsize="96012,14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">
                <v:shape id="Freeform 19" o:spid="_x0000_s1027" style="position:absolute;top:1714;width:96012;height:12198;visibility:visible;mso-wrap-style:square;v-text-anchor:top" coordsize="3171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" path="m,401c1397,,2738,59,3171,92e" filled="f" fillcolor="#fffffe" strokecolor="red" strokeweight=".5pt">
                  <v:stroke joinstyle="miter"/>
                  <v:shadow color="#8c8682"/>
                  <v:path arrowok="t" o:connecttype="custom" o:connectlocs="0,1219835;9601200,279862" o:connectangles="0,0"/>
                </v:shape>
                <v:shape id="Freeform 20" o:spid="_x0000_s1028" style="position:absolute;top:1047;width:96012;height:13424;visibility:visible;mso-wrap-style:square;v-text-anchor:top" coordsize="3171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" path="m,441c1372,,2713,16,3171,37e" filled="f" fillcolor="#fffffe" strokecolor="red" strokeweight=".5pt">
                  <v:stroke joinstyle="miter"/>
                  <v:shadow color="#8c8682"/>
                  <v:path arrowok="t" o:connecttype="custom" o:connectlocs="0,1342390;9601200,112627" o:connectangles="0,0"/>
                </v:shape>
                <v:shape id="Freeform 21" o:spid="_x0000_s1029" style="position:absolute;width:96012;height:12960;visibility:visible;mso-wrap-style:square;v-text-anchor:top" coordsize="3171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" path="m,426c1377,,2716,29,3171,56e" filled="f" fillcolor="#fffffe" strokecolor="red" strokeweight=".5pt">
                  <v:stroke joinstyle="miter"/>
                  <v:shadow color="#8c8682"/>
                  <v:path arrowok="t" o:connecttype="custom" o:connectlocs="0,1296035;9601200,170371" o:connectangles="0,0"/>
                </v:shape>
                <v:shape id="Freeform 22" o:spid="_x0000_s1030" style="position:absolute;top:1047;width:96012;height:12865;visibility:visible;mso-wrap-style:square;v-text-anchor:top" coordsize="3171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" path="m,423c1374,,2711,30,3171,57e" filled="f" fillcolor="#fffffe" strokecolor="red" strokeweight=".5pt">
                  <v:stroke joinstyle="miter"/>
                  <v:shadow color="#8c8682"/>
                  <v:path arrowok="t" o:connecttype="custom" o:connectlocs="0,1286510;9601200,173360" o:connectangles="0,0"/>
                </v:shape>
                <v:shape id="Freeform 23" o:spid="_x0000_s1031" style="position:absolute;top:2000;width:96012;height:12992;visibility:visible;mso-wrap-style:square;v-text-anchor:top" coordsize="3171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" path="m,427c1369,,2702,25,3171,52e" filled="f" fillcolor="#fffffe" strokecolor="red" strokeweight=".5pt">
                  <v:stroke joinstyle="miter"/>
                  <v:shadow color="#8c8682"/>
                  <v:path arrowok="t" o:connecttype="custom" o:connectlocs="0,1299210;9601200,158218" o:connectangles="0,0"/>
                </v:shape>
                <w10:wrap anchorx="margin"/>
              </v:group>
            </w:pict>
          </mc:Fallback>
        </mc:AlternateContent>
      </w:r>
    </w:p>
    <w:sectPr w:rsidR="00E821E2" w:rsidSect="00BF7EA0">
      <w:pgSz w:w="15840" w:h="12240" w:orient="landscape" w:code="1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E0E" w:rsidRDefault="004E0E0E" w:rsidP="00B22795">
      <w:r>
        <w:separator/>
      </w:r>
    </w:p>
  </w:endnote>
  <w:endnote w:type="continuationSeparator" w:id="0">
    <w:p w:rsidR="004E0E0E" w:rsidRDefault="004E0E0E" w:rsidP="00B22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E0E" w:rsidRDefault="004E0E0E" w:rsidP="00B22795">
      <w:r>
        <w:separator/>
      </w:r>
    </w:p>
  </w:footnote>
  <w:footnote w:type="continuationSeparator" w:id="0">
    <w:p w:rsidR="004E0E0E" w:rsidRDefault="004E0E0E" w:rsidP="00B227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21E93"/>
    <w:multiLevelType w:val="hybridMultilevel"/>
    <w:tmpl w:val="EE32836E"/>
    <w:lvl w:ilvl="0" w:tplc="846EE8A0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5DB344E"/>
    <w:multiLevelType w:val="hybridMultilevel"/>
    <w:tmpl w:val="9E3E3B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AC7188"/>
    <w:multiLevelType w:val="hybridMultilevel"/>
    <w:tmpl w:val="8F54F096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4BA3917"/>
    <w:multiLevelType w:val="hybridMultilevel"/>
    <w:tmpl w:val="B8CE5A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960928"/>
    <w:multiLevelType w:val="hybridMultilevel"/>
    <w:tmpl w:val="D30AC0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57E10"/>
    <w:multiLevelType w:val="hybridMultilevel"/>
    <w:tmpl w:val="22349C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79610B"/>
    <w:multiLevelType w:val="hybridMultilevel"/>
    <w:tmpl w:val="63E4A3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3E1"/>
    <w:rsid w:val="000C1E40"/>
    <w:rsid w:val="000D247E"/>
    <w:rsid w:val="000F3B5A"/>
    <w:rsid w:val="00131B61"/>
    <w:rsid w:val="00166B95"/>
    <w:rsid w:val="00194B1B"/>
    <w:rsid w:val="001B326D"/>
    <w:rsid w:val="001B4013"/>
    <w:rsid w:val="001F79E8"/>
    <w:rsid w:val="0035722A"/>
    <w:rsid w:val="00380963"/>
    <w:rsid w:val="003B7DE5"/>
    <w:rsid w:val="004402F7"/>
    <w:rsid w:val="0046180A"/>
    <w:rsid w:val="00475633"/>
    <w:rsid w:val="004804CC"/>
    <w:rsid w:val="004B4C78"/>
    <w:rsid w:val="004E0E0E"/>
    <w:rsid w:val="004E3A44"/>
    <w:rsid w:val="00520A2F"/>
    <w:rsid w:val="005A092D"/>
    <w:rsid w:val="005A14B0"/>
    <w:rsid w:val="005B13E1"/>
    <w:rsid w:val="005B3CB3"/>
    <w:rsid w:val="005E050F"/>
    <w:rsid w:val="005E1402"/>
    <w:rsid w:val="005E68E0"/>
    <w:rsid w:val="005F70E4"/>
    <w:rsid w:val="00606D3B"/>
    <w:rsid w:val="00626274"/>
    <w:rsid w:val="00652EED"/>
    <w:rsid w:val="00664AFD"/>
    <w:rsid w:val="006F6ED9"/>
    <w:rsid w:val="00746B62"/>
    <w:rsid w:val="00770749"/>
    <w:rsid w:val="007C2C5E"/>
    <w:rsid w:val="008468BC"/>
    <w:rsid w:val="00883530"/>
    <w:rsid w:val="008B5AC0"/>
    <w:rsid w:val="008D61D7"/>
    <w:rsid w:val="008F69D1"/>
    <w:rsid w:val="00904EDB"/>
    <w:rsid w:val="009173A5"/>
    <w:rsid w:val="00967AD2"/>
    <w:rsid w:val="009A52EA"/>
    <w:rsid w:val="00A13B12"/>
    <w:rsid w:val="00A66CD8"/>
    <w:rsid w:val="00A87319"/>
    <w:rsid w:val="00AD7A42"/>
    <w:rsid w:val="00AF675A"/>
    <w:rsid w:val="00B024DE"/>
    <w:rsid w:val="00B22795"/>
    <w:rsid w:val="00B50BBD"/>
    <w:rsid w:val="00B80A67"/>
    <w:rsid w:val="00BE38A5"/>
    <w:rsid w:val="00BF7EA0"/>
    <w:rsid w:val="00C1131E"/>
    <w:rsid w:val="00C33500"/>
    <w:rsid w:val="00C618DA"/>
    <w:rsid w:val="00C92D95"/>
    <w:rsid w:val="00CA0A27"/>
    <w:rsid w:val="00D2272D"/>
    <w:rsid w:val="00D56023"/>
    <w:rsid w:val="00DB416F"/>
    <w:rsid w:val="00DD1AAA"/>
    <w:rsid w:val="00DE20EB"/>
    <w:rsid w:val="00E361F6"/>
    <w:rsid w:val="00E3696E"/>
    <w:rsid w:val="00E65CBA"/>
    <w:rsid w:val="00E821E2"/>
    <w:rsid w:val="00E8721D"/>
    <w:rsid w:val="00ED782D"/>
    <w:rsid w:val="00F01175"/>
    <w:rsid w:val="00F67854"/>
    <w:rsid w:val="00FE0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2DE9756-9AE1-49AB-9AB4-DE877FD6D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EA0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7AD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B4C78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C3350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rsid w:val="00B227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22795"/>
    <w:rPr>
      <w:color w:val="212120"/>
      <w:kern w:val="28"/>
    </w:rPr>
  </w:style>
  <w:style w:type="paragraph" w:styleId="Footer">
    <w:name w:val="footer"/>
    <w:basedOn w:val="Normal"/>
    <w:link w:val="FooterChar"/>
    <w:rsid w:val="00B227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22795"/>
    <w:rPr>
      <w:color w:val="212120"/>
      <w:kern w:val="28"/>
    </w:rPr>
  </w:style>
  <w:style w:type="paragraph" w:styleId="ListParagraph">
    <w:name w:val="List Paragraph"/>
    <w:basedOn w:val="Normal"/>
    <w:uiPriority w:val="34"/>
    <w:qFormat/>
    <w:rsid w:val="00ED78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9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0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anda.drew\AppData\Roaming\Microsoft\Templates\Technology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brochure (tri-fold)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Links>
    <vt:vector size="12" baseType="variant">
      <vt:variant>
        <vt:i4>3407985</vt:i4>
      </vt:variant>
      <vt:variant>
        <vt:i4>-1</vt:i4>
      </vt:variant>
      <vt:variant>
        <vt:i4>1027</vt:i4>
      </vt:variant>
      <vt:variant>
        <vt:i4>1</vt:i4>
      </vt:variant>
      <vt:variant>
        <vt:lpwstr>C:\Documents and Settings\tamic\Desktop\TC999D\TC9990102D-PB\TC9990102-IMG02.jpg</vt:lpwstr>
      </vt:variant>
      <vt:variant>
        <vt:lpwstr/>
      </vt:variant>
      <vt:variant>
        <vt:i4>3276913</vt:i4>
      </vt:variant>
      <vt:variant>
        <vt:i4>-1</vt:i4>
      </vt:variant>
      <vt:variant>
        <vt:i4>1028</vt:i4>
      </vt:variant>
      <vt:variant>
        <vt:i4>1</vt:i4>
      </vt:variant>
      <vt:variant>
        <vt:lpwstr>C:\Documents and Settings\tamic\Desktop\TC999D\TC9990102D-PB\TC9990102-IMG04.jpg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Drew</dc:creator>
  <cp:keywords/>
  <dc:description/>
  <cp:lastModifiedBy>ppgordon</cp:lastModifiedBy>
  <cp:revision>2</cp:revision>
  <cp:lastPrinted>2017-11-07T22:40:00Z</cp:lastPrinted>
  <dcterms:created xsi:type="dcterms:W3CDTF">2019-01-02T16:55:00Z</dcterms:created>
  <dcterms:modified xsi:type="dcterms:W3CDTF">2019-01-02T16:55:00Z</dcterms:modified>
</cp:coreProperties>
</file>